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4322C" w14:textId="77777777" w:rsidR="009157A3" w:rsidRDefault="00997D45" w:rsidP="007234A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noProof/>
          <w:sz w:val="22"/>
        </w:rPr>
        <w:drawing>
          <wp:inline distT="0" distB="0" distL="0" distR="0" wp14:anchorId="2E20C445" wp14:editId="3A16589E">
            <wp:extent cx="6515100" cy="942975"/>
            <wp:effectExtent l="0" t="0" r="0" b="0"/>
            <wp:docPr id="1" name="Picture 9" descr="LetterheadLogo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etterheadLogo-0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75CA6E" w14:textId="77777777" w:rsidR="007234A0" w:rsidRPr="0081432A" w:rsidRDefault="007234A0" w:rsidP="007234A0">
      <w:pPr>
        <w:pStyle w:val="BasicParagraph"/>
        <w:tabs>
          <w:tab w:val="left" w:pos="1930"/>
          <w:tab w:val="left" w:pos="2480"/>
        </w:tabs>
        <w:suppressAutoHyphens/>
        <w:rPr>
          <w:rFonts w:ascii="Times New Roman" w:hAnsi="Times New Roman" w:cs="Times New Roman"/>
          <w:color w:val="auto"/>
          <w:sz w:val="6"/>
        </w:rPr>
      </w:pPr>
      <w:r w:rsidRPr="0081432A">
        <w:rPr>
          <w:rFonts w:ascii="Times New Roman" w:hAnsi="Times New Roman" w:cs="Times New Roman"/>
          <w:color w:val="auto"/>
          <w:sz w:val="6"/>
        </w:rPr>
        <w:tab/>
      </w:r>
      <w:r>
        <w:rPr>
          <w:rFonts w:ascii="Times New Roman" w:hAnsi="Times New Roman" w:cs="Times New Roman"/>
          <w:color w:val="auto"/>
          <w:sz w:val="6"/>
        </w:rPr>
        <w:tab/>
      </w:r>
    </w:p>
    <w:p w14:paraId="49E3AEF5" w14:textId="77777777" w:rsidR="007234A0" w:rsidRPr="00CD7679" w:rsidRDefault="005A158C" w:rsidP="007234A0">
      <w:pPr>
        <w:pStyle w:val="BasicParagraph"/>
        <w:suppressAutoHyphens/>
        <w:ind w:left="1224"/>
        <w:rPr>
          <w:rFonts w:ascii="Times New Roman" w:hAnsi="Times New Roman" w:cs="ACaslonPro-Regular"/>
          <w:b/>
          <w:spacing w:val="4"/>
          <w:sz w:val="20"/>
          <w:szCs w:val="20"/>
        </w:rPr>
      </w:pPr>
      <w:permStart w:id="1211963164" w:edGrp="everyone"/>
      <w:r w:rsidRPr="00CD7679">
        <w:rPr>
          <w:rFonts w:ascii="Times New Roman" w:hAnsi="Times New Roman" w:cs="ACaslonPro-Regular"/>
          <w:b/>
          <w:spacing w:val="4"/>
          <w:sz w:val="20"/>
          <w:szCs w:val="20"/>
        </w:rPr>
        <w:t>Academic/Support Unit</w:t>
      </w:r>
      <w:r w:rsidR="00EB12EA" w:rsidRPr="00CD7679">
        <w:rPr>
          <w:rFonts w:ascii="Times New Roman" w:hAnsi="Times New Roman" w:cs="ACaslonPro-Regular"/>
          <w:b/>
          <w:spacing w:val="4"/>
          <w:sz w:val="20"/>
          <w:szCs w:val="20"/>
        </w:rPr>
        <w:t xml:space="preserve"> Name</w:t>
      </w:r>
      <w:permEnd w:id="1211963164"/>
      <w:r w:rsidR="00EB12EA" w:rsidRPr="00CD7679">
        <w:rPr>
          <w:rFonts w:ascii="Times New Roman" w:hAnsi="Times New Roman" w:cs="ACaslonPro-Regular"/>
          <w:b/>
          <w:spacing w:val="4"/>
          <w:sz w:val="20"/>
          <w:szCs w:val="20"/>
        </w:rPr>
        <w:t xml:space="preserve"> </w:t>
      </w:r>
    </w:p>
    <w:p w14:paraId="3EBBD468" w14:textId="77777777" w:rsidR="007234A0" w:rsidRPr="00CD7679" w:rsidRDefault="00C408B1" w:rsidP="00316BC4">
      <w:pPr>
        <w:pStyle w:val="BasicParagraph"/>
        <w:tabs>
          <w:tab w:val="left" w:pos="2280"/>
        </w:tabs>
        <w:suppressAutoHyphens/>
        <w:ind w:left="1224"/>
        <w:rPr>
          <w:rFonts w:ascii="Times New Roman" w:hAnsi="Times New Roman" w:cs="ACaslonPro-Regular"/>
          <w:sz w:val="20"/>
          <w:szCs w:val="20"/>
        </w:rPr>
      </w:pPr>
      <w:permStart w:id="424682071" w:edGrp="everyone"/>
      <w:r w:rsidRPr="00CD7679">
        <w:rPr>
          <w:rFonts w:ascii="Times New Roman" w:hAnsi="Times New Roman" w:cs="ACaslonPro-Regular"/>
          <w:sz w:val="20"/>
          <w:szCs w:val="20"/>
        </w:rPr>
        <w:t>118 College Drive #</w:t>
      </w:r>
      <w:proofErr w:type="gramStart"/>
      <w:r w:rsidR="00347AD1" w:rsidRPr="00CD7679">
        <w:rPr>
          <w:rFonts w:ascii="Times New Roman" w:hAnsi="Times New Roman" w:cs="ACaslonPro-Regular"/>
          <w:sz w:val="20"/>
          <w:szCs w:val="20"/>
        </w:rPr>
        <w:t>XXXX</w:t>
      </w:r>
      <w:r w:rsidRPr="00CD7679">
        <w:rPr>
          <w:rFonts w:ascii="Times New Roman" w:hAnsi="Times New Roman" w:cs="ACaslonPro-Regular"/>
          <w:sz w:val="20"/>
          <w:szCs w:val="20"/>
        </w:rPr>
        <w:t xml:space="preserve">  </w:t>
      </w:r>
      <w:permEnd w:id="424682071"/>
      <w:r w:rsidR="007234A0" w:rsidRPr="00CD7679">
        <w:rPr>
          <w:rFonts w:ascii="Times New Roman" w:hAnsi="Times New Roman" w:cs="ACaslonPro-Regular"/>
          <w:sz w:val="20"/>
          <w:szCs w:val="20"/>
        </w:rPr>
        <w:t>|</w:t>
      </w:r>
      <w:proofErr w:type="gramEnd"/>
      <w:r w:rsidR="007234A0" w:rsidRPr="00CD7679">
        <w:rPr>
          <w:rFonts w:ascii="Times New Roman" w:hAnsi="Times New Roman" w:cs="ACaslonPro-Regular"/>
          <w:sz w:val="20"/>
          <w:szCs w:val="20"/>
        </w:rPr>
        <w:t xml:space="preserve">  </w:t>
      </w:r>
      <w:permStart w:id="408962546" w:edGrp="everyone"/>
      <w:r w:rsidR="002533D1" w:rsidRPr="00CD7679">
        <w:rPr>
          <w:rFonts w:ascii="Times New Roman" w:hAnsi="Times New Roman" w:cs="ACaslonPro-Regular"/>
          <w:sz w:val="20"/>
          <w:szCs w:val="20"/>
        </w:rPr>
        <w:fldChar w:fldCharType="begin">
          <w:ffData>
            <w:name w:val="address2"/>
            <w:enabled/>
            <w:calcOnExit w:val="0"/>
            <w:textInput>
              <w:default w:val="Hattiesburg, MS 39406-0001  "/>
            </w:textInput>
          </w:ffData>
        </w:fldChar>
      </w:r>
      <w:bookmarkStart w:id="0" w:name="address2"/>
      <w:r w:rsidR="007234A0" w:rsidRPr="00CD7679">
        <w:rPr>
          <w:rFonts w:ascii="Times New Roman" w:hAnsi="Times New Roman" w:cs="ACaslonPro-Regular"/>
          <w:sz w:val="20"/>
          <w:szCs w:val="20"/>
        </w:rPr>
        <w:instrText xml:space="preserve"> FORMTEXT </w:instrText>
      </w:r>
      <w:r w:rsidR="002533D1" w:rsidRPr="00CD7679">
        <w:rPr>
          <w:rFonts w:ascii="Times New Roman" w:hAnsi="Times New Roman" w:cs="ACaslonPro-Regular"/>
          <w:sz w:val="20"/>
          <w:szCs w:val="20"/>
        </w:rPr>
      </w:r>
      <w:r w:rsidR="002533D1" w:rsidRPr="00CD7679">
        <w:rPr>
          <w:rFonts w:ascii="Times New Roman" w:hAnsi="Times New Roman" w:cs="ACaslonPro-Regular"/>
          <w:sz w:val="20"/>
          <w:szCs w:val="20"/>
        </w:rPr>
        <w:fldChar w:fldCharType="separate"/>
      </w:r>
      <w:r w:rsidR="007234A0" w:rsidRPr="00CD7679">
        <w:rPr>
          <w:rFonts w:ascii="Times New Roman" w:hAnsi="Times New Roman" w:cs="ACaslonPro-Regular"/>
          <w:noProof/>
          <w:sz w:val="20"/>
          <w:szCs w:val="20"/>
        </w:rPr>
        <w:t xml:space="preserve">Hattiesburg, MS 39406-0001  </w:t>
      </w:r>
      <w:r w:rsidR="002533D1" w:rsidRPr="00CD7679">
        <w:rPr>
          <w:rFonts w:ascii="Times New Roman" w:hAnsi="Times New Roman" w:cs="ACaslonPro-Regular"/>
          <w:sz w:val="20"/>
          <w:szCs w:val="20"/>
        </w:rPr>
        <w:fldChar w:fldCharType="end"/>
      </w:r>
      <w:bookmarkEnd w:id="0"/>
      <w:permEnd w:id="408962546"/>
      <w:r w:rsidR="007234A0" w:rsidRPr="00CD7679">
        <w:rPr>
          <w:rFonts w:ascii="Times New Roman" w:hAnsi="Times New Roman" w:cs="ACaslonPro-Regular"/>
          <w:sz w:val="20"/>
          <w:szCs w:val="20"/>
        </w:rPr>
        <w:t xml:space="preserve"> </w:t>
      </w:r>
    </w:p>
    <w:p w14:paraId="46D066BC" w14:textId="77777777" w:rsidR="007234A0" w:rsidRPr="00CD7679" w:rsidRDefault="007234A0" w:rsidP="007234A0">
      <w:pPr>
        <w:ind w:left="1224"/>
        <w:rPr>
          <w:rFonts w:ascii="Times New Roman" w:hAnsi="Times New Roman"/>
          <w:sz w:val="20"/>
          <w:szCs w:val="20"/>
        </w:rPr>
      </w:pPr>
      <w:permStart w:id="999447796" w:edGrp="everyone"/>
      <w:r w:rsidRPr="00CD7679">
        <w:rPr>
          <w:rFonts w:ascii="Times New Roman" w:hAnsi="Times New Roman" w:cs="ACaslonPro-Regular"/>
          <w:sz w:val="20"/>
          <w:szCs w:val="20"/>
        </w:rPr>
        <w:t xml:space="preserve">Phone: </w:t>
      </w:r>
      <w:proofErr w:type="gramStart"/>
      <w:r w:rsidR="00C408B1" w:rsidRPr="00CD7679">
        <w:rPr>
          <w:rFonts w:ascii="Times New Roman" w:hAnsi="Times New Roman" w:cs="ACaslonPro-Regular"/>
          <w:sz w:val="20"/>
          <w:szCs w:val="20"/>
        </w:rPr>
        <w:t>601.266.</w:t>
      </w:r>
      <w:r w:rsidR="00347AD1" w:rsidRPr="00CD7679">
        <w:rPr>
          <w:rFonts w:ascii="Times New Roman" w:hAnsi="Times New Roman" w:cs="ACaslonPro-Regular"/>
          <w:sz w:val="20"/>
          <w:szCs w:val="20"/>
        </w:rPr>
        <w:t>XXXX</w:t>
      </w:r>
      <w:proofErr w:type="gramEnd"/>
      <w:r w:rsidRPr="00CD7679">
        <w:rPr>
          <w:rFonts w:ascii="Times New Roman" w:hAnsi="Times New Roman" w:cs="ACaslonPro-Regular"/>
          <w:sz w:val="20"/>
          <w:szCs w:val="20"/>
        </w:rPr>
        <w:t xml:space="preserve">  </w:t>
      </w:r>
      <w:permEnd w:id="999447796"/>
      <w:proofErr w:type="gramStart"/>
      <w:r w:rsidRPr="00CD7679">
        <w:rPr>
          <w:rFonts w:ascii="Times New Roman" w:hAnsi="Times New Roman" w:cs="ACaslonPro-Regular"/>
          <w:sz w:val="20"/>
          <w:szCs w:val="20"/>
        </w:rPr>
        <w:t xml:space="preserve">|  </w:t>
      </w:r>
      <w:permStart w:id="164562460" w:edGrp="everyone"/>
      <w:r w:rsidRPr="00CD7679">
        <w:rPr>
          <w:rFonts w:ascii="Times New Roman" w:hAnsi="Times New Roman" w:cs="ACaslonPro-Regular"/>
          <w:sz w:val="20"/>
          <w:szCs w:val="20"/>
        </w:rPr>
        <w:t>Fax</w:t>
      </w:r>
      <w:proofErr w:type="gramEnd"/>
      <w:r w:rsidRPr="00CD7679">
        <w:rPr>
          <w:rFonts w:ascii="Times New Roman" w:hAnsi="Times New Roman" w:cs="ACaslonPro-Regular"/>
          <w:sz w:val="20"/>
          <w:szCs w:val="20"/>
        </w:rPr>
        <w:t>:</w:t>
      </w:r>
      <w:r w:rsidR="00C408B1" w:rsidRPr="00CD7679">
        <w:rPr>
          <w:rFonts w:ascii="Times New Roman" w:hAnsi="Times New Roman" w:cs="ACaslonPro-Regular"/>
          <w:sz w:val="20"/>
          <w:szCs w:val="20"/>
        </w:rPr>
        <w:t xml:space="preserve"> </w:t>
      </w:r>
      <w:proofErr w:type="gramStart"/>
      <w:r w:rsidR="00C408B1" w:rsidRPr="00CD7679">
        <w:rPr>
          <w:rFonts w:ascii="Times New Roman" w:hAnsi="Times New Roman" w:cs="ACaslonPro-Regular"/>
          <w:sz w:val="20"/>
          <w:szCs w:val="20"/>
        </w:rPr>
        <w:t>601.266.</w:t>
      </w:r>
      <w:r w:rsidR="00347AD1" w:rsidRPr="00CD7679">
        <w:rPr>
          <w:rFonts w:ascii="Times New Roman" w:hAnsi="Times New Roman" w:cs="ACaslonPro-Regular"/>
          <w:sz w:val="20"/>
          <w:szCs w:val="20"/>
        </w:rPr>
        <w:t>XXXX</w:t>
      </w:r>
      <w:proofErr w:type="gramEnd"/>
      <w:r w:rsidRPr="00CD7679">
        <w:rPr>
          <w:rFonts w:ascii="Times New Roman" w:hAnsi="Times New Roman" w:cs="ACaslonPro-Regular"/>
          <w:sz w:val="20"/>
          <w:szCs w:val="20"/>
        </w:rPr>
        <w:t xml:space="preserve">  </w:t>
      </w:r>
      <w:permEnd w:id="164562460"/>
      <w:proofErr w:type="gramStart"/>
      <w:r w:rsidRPr="00CD7679">
        <w:rPr>
          <w:rFonts w:ascii="Times New Roman" w:hAnsi="Times New Roman" w:cs="ACaslonPro-Regular"/>
          <w:sz w:val="20"/>
          <w:szCs w:val="20"/>
        </w:rPr>
        <w:t xml:space="preserve">|  </w:t>
      </w:r>
      <w:permStart w:id="2131716589" w:edGrp="everyone"/>
      <w:r w:rsidR="00C408B1" w:rsidRPr="00CD7679">
        <w:rPr>
          <w:rFonts w:ascii="Times New Roman" w:hAnsi="Times New Roman" w:cs="ACaslonPro-Regular"/>
          <w:sz w:val="20"/>
          <w:szCs w:val="20"/>
        </w:rPr>
        <w:t>www.</w:t>
      </w:r>
      <w:r w:rsidR="00A1232D" w:rsidRPr="00CD7679">
        <w:rPr>
          <w:rFonts w:ascii="Times New Roman" w:hAnsi="Times New Roman" w:cs="ACaslonPro-Regular"/>
          <w:sz w:val="20"/>
          <w:szCs w:val="20"/>
        </w:rPr>
        <w:t>usm.edu/</w:t>
      </w:r>
      <w:r w:rsidR="00347AD1" w:rsidRPr="00CD7679">
        <w:rPr>
          <w:rFonts w:ascii="Times New Roman" w:hAnsi="Times New Roman" w:cs="ACaslonPro-Regular"/>
          <w:sz w:val="20"/>
          <w:szCs w:val="20"/>
        </w:rPr>
        <w:t>XXXX</w:t>
      </w:r>
      <w:permEnd w:id="2131716589"/>
      <w:proofErr w:type="gramEnd"/>
    </w:p>
    <w:p w14:paraId="440202AD" w14:textId="77777777" w:rsidR="007234A0" w:rsidRPr="00CD7679" w:rsidRDefault="007234A0" w:rsidP="007234A0">
      <w:pPr>
        <w:ind w:left="1224"/>
        <w:rPr>
          <w:rFonts w:ascii="Times New Roman" w:hAnsi="Times New Roman"/>
          <w:sz w:val="20"/>
          <w:szCs w:val="20"/>
        </w:rPr>
      </w:pPr>
    </w:p>
    <w:p w14:paraId="1C2D9286" w14:textId="77777777" w:rsidR="00721A79" w:rsidRDefault="00721A79" w:rsidP="007234A0">
      <w:pPr>
        <w:ind w:left="1224"/>
        <w:rPr>
          <w:rFonts w:ascii="Times New Roman" w:hAnsi="Times New Roman"/>
        </w:rPr>
      </w:pPr>
    </w:p>
    <w:p w14:paraId="1B5AD2D5" w14:textId="77777777" w:rsidR="00EB12EA" w:rsidRDefault="00EB12EA" w:rsidP="007234A0">
      <w:pPr>
        <w:ind w:left="1224"/>
        <w:rPr>
          <w:rFonts w:ascii="Times New Roman" w:hAnsi="Times New Roman"/>
        </w:rPr>
      </w:pPr>
    </w:p>
    <w:p w14:paraId="0656F90B" w14:textId="77777777" w:rsidR="00EB12EA" w:rsidRPr="00CD7679" w:rsidRDefault="00347AD1" w:rsidP="007234A0">
      <w:pPr>
        <w:ind w:left="1224"/>
        <w:rPr>
          <w:rFonts w:ascii="Times New Roman" w:hAnsi="Times New Roman"/>
        </w:rPr>
      </w:pPr>
      <w:permStart w:id="95304130" w:edGrp="everyone"/>
      <w:r w:rsidRPr="00CD7679">
        <w:rPr>
          <w:rFonts w:ascii="Times New Roman" w:hAnsi="Times New Roman"/>
        </w:rPr>
        <w:t>Date</w:t>
      </w:r>
      <w:permEnd w:id="95304130"/>
    </w:p>
    <w:p w14:paraId="519CCF4C" w14:textId="77777777" w:rsidR="00347AD1" w:rsidRDefault="00347AD1" w:rsidP="007234A0">
      <w:pPr>
        <w:ind w:left="1224"/>
        <w:rPr>
          <w:rFonts w:ascii="Times New Roman" w:hAnsi="Times New Roman"/>
        </w:rPr>
      </w:pPr>
    </w:p>
    <w:p w14:paraId="07C96836" w14:textId="77777777" w:rsidR="00EB12EA" w:rsidRDefault="00EB12EA" w:rsidP="007234A0">
      <w:pPr>
        <w:ind w:left="1224"/>
        <w:rPr>
          <w:rFonts w:ascii="Times New Roman" w:hAnsi="Times New Roman"/>
        </w:rPr>
      </w:pPr>
      <w:r>
        <w:rPr>
          <w:rFonts w:ascii="Times New Roman" w:hAnsi="Times New Roman"/>
        </w:rPr>
        <w:t>To:</w:t>
      </w:r>
      <w:r>
        <w:rPr>
          <w:rFonts w:ascii="Times New Roman" w:hAnsi="Times New Roman"/>
        </w:rPr>
        <w:tab/>
      </w:r>
      <w:permStart w:id="1834354440" w:edGrp="everyone"/>
      <w:r w:rsidRPr="003607D7">
        <w:rPr>
          <w:rFonts w:ascii="Times New Roman" w:hAnsi="Times New Roman"/>
        </w:rPr>
        <w:t>Student’s Name</w:t>
      </w:r>
      <w:permEnd w:id="1834354440"/>
    </w:p>
    <w:p w14:paraId="54AF8BAD" w14:textId="77777777" w:rsidR="00EB12EA" w:rsidRDefault="00EB12EA" w:rsidP="007234A0">
      <w:pPr>
        <w:ind w:left="1224"/>
        <w:rPr>
          <w:rFonts w:ascii="Times New Roman" w:hAnsi="Times New Roman"/>
        </w:rPr>
      </w:pPr>
    </w:p>
    <w:p w14:paraId="6D8E3E31" w14:textId="77777777" w:rsidR="00EB12EA" w:rsidRDefault="00EB12EA" w:rsidP="007234A0">
      <w:pPr>
        <w:ind w:left="1224"/>
        <w:rPr>
          <w:rFonts w:ascii="Times New Roman" w:hAnsi="Times New Roman"/>
        </w:rPr>
      </w:pPr>
      <w:r>
        <w:rPr>
          <w:rFonts w:ascii="Times New Roman" w:hAnsi="Times New Roman"/>
        </w:rPr>
        <w:t>From:</w:t>
      </w:r>
      <w:r>
        <w:rPr>
          <w:rFonts w:ascii="Times New Roman" w:hAnsi="Times New Roman"/>
        </w:rPr>
        <w:tab/>
      </w:r>
      <w:permStart w:id="1820417269" w:edGrp="everyone"/>
      <w:r w:rsidR="00347AD1" w:rsidRPr="003607D7">
        <w:rPr>
          <w:rFonts w:ascii="Times New Roman" w:hAnsi="Times New Roman"/>
        </w:rPr>
        <w:t>XXXX</w:t>
      </w:r>
      <w:permEnd w:id="1820417269"/>
    </w:p>
    <w:p w14:paraId="04F4CF8C" w14:textId="77777777" w:rsidR="00EB12EA" w:rsidRDefault="00EB12EA" w:rsidP="007234A0">
      <w:pPr>
        <w:ind w:left="1224"/>
        <w:rPr>
          <w:rFonts w:ascii="Times New Roman" w:hAnsi="Times New Roman"/>
        </w:rPr>
      </w:pPr>
    </w:p>
    <w:p w14:paraId="3ECAD725" w14:textId="77777777" w:rsidR="00EB12EA" w:rsidRDefault="00EB12EA" w:rsidP="007234A0">
      <w:pPr>
        <w:ind w:left="1224"/>
        <w:rPr>
          <w:rFonts w:ascii="Times New Roman" w:hAnsi="Times New Roman"/>
        </w:rPr>
      </w:pPr>
      <w:r>
        <w:rPr>
          <w:rFonts w:ascii="Times New Roman" w:hAnsi="Times New Roman"/>
        </w:rPr>
        <w:t>RE:</w:t>
      </w:r>
      <w:r>
        <w:rPr>
          <w:rFonts w:ascii="Times New Roman" w:hAnsi="Times New Roman"/>
        </w:rPr>
        <w:tab/>
        <w:t xml:space="preserve">Addendum to </w:t>
      </w:r>
      <w:permStart w:id="1289572909" w:edGrp="everyone"/>
      <w:r w:rsidR="001E7B30" w:rsidRPr="003607D7">
        <w:rPr>
          <w:rFonts w:ascii="Times New Roman" w:hAnsi="Times New Roman"/>
        </w:rPr>
        <w:t>2019</w:t>
      </w:r>
      <w:r w:rsidRPr="003607D7">
        <w:rPr>
          <w:rFonts w:ascii="Times New Roman" w:hAnsi="Times New Roman"/>
        </w:rPr>
        <w:t>-20</w:t>
      </w:r>
      <w:r w:rsidR="001E7B30" w:rsidRPr="003607D7">
        <w:rPr>
          <w:rFonts w:ascii="Times New Roman" w:hAnsi="Times New Roman"/>
        </w:rPr>
        <w:t>20</w:t>
      </w:r>
      <w:permEnd w:id="1289572909"/>
      <w:r>
        <w:rPr>
          <w:rFonts w:ascii="Times New Roman" w:hAnsi="Times New Roman"/>
        </w:rPr>
        <w:t xml:space="preserve"> Graduate Assistantship in </w:t>
      </w:r>
      <w:permStart w:id="2108818748" w:edGrp="everyone"/>
      <w:r w:rsidR="005A158C">
        <w:rPr>
          <w:rFonts w:ascii="Times New Roman" w:hAnsi="Times New Roman"/>
        </w:rPr>
        <w:t>Academic/Support Unit Name</w:t>
      </w:r>
      <w:r>
        <w:rPr>
          <w:rFonts w:ascii="Times New Roman" w:hAnsi="Times New Roman"/>
        </w:rPr>
        <w:t xml:space="preserve"> </w:t>
      </w:r>
      <w:permEnd w:id="2108818748"/>
      <w:r>
        <w:rPr>
          <w:rFonts w:ascii="Times New Roman" w:hAnsi="Times New Roman"/>
        </w:rPr>
        <w:t xml:space="preserve">Award </w:t>
      </w:r>
    </w:p>
    <w:p w14:paraId="06AC8382" w14:textId="77777777" w:rsidR="00EB12EA" w:rsidRDefault="00EB12EA" w:rsidP="007234A0">
      <w:pPr>
        <w:ind w:left="1224"/>
        <w:rPr>
          <w:rFonts w:ascii="Times New Roman" w:hAnsi="Times New Roman"/>
        </w:rPr>
      </w:pPr>
    </w:p>
    <w:p w14:paraId="233DB645" w14:textId="77777777" w:rsidR="00EB12EA" w:rsidRDefault="00841652" w:rsidP="007234A0">
      <w:pPr>
        <w:ind w:left="122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This serves as an official addendum to your original </w:t>
      </w:r>
      <w:r w:rsidR="00EB12EA">
        <w:rPr>
          <w:rFonts w:ascii="Times New Roman" w:hAnsi="Times New Roman"/>
        </w:rPr>
        <w:t xml:space="preserve">graduate assistantship </w:t>
      </w:r>
      <w:r>
        <w:rPr>
          <w:rFonts w:ascii="Times New Roman" w:hAnsi="Times New Roman"/>
        </w:rPr>
        <w:t xml:space="preserve">award letter </w:t>
      </w:r>
      <w:r w:rsidR="00EB12EA">
        <w:rPr>
          <w:rFonts w:ascii="Times New Roman" w:hAnsi="Times New Roman"/>
        </w:rPr>
        <w:t>fo</w:t>
      </w:r>
      <w:r>
        <w:rPr>
          <w:rFonts w:ascii="Times New Roman" w:hAnsi="Times New Roman"/>
        </w:rPr>
        <w:t>r</w:t>
      </w:r>
      <w:r w:rsidR="00EB12EA">
        <w:rPr>
          <w:rFonts w:ascii="Times New Roman" w:hAnsi="Times New Roman"/>
        </w:rPr>
        <w:t xml:space="preserve"> the </w:t>
      </w:r>
      <w:permStart w:id="1334604172" w:edGrp="everyone"/>
      <w:r w:rsidR="00EB12EA" w:rsidRPr="003607D7">
        <w:rPr>
          <w:rFonts w:ascii="Times New Roman" w:hAnsi="Times New Roman"/>
        </w:rPr>
        <w:t>(fall/spring; fall, spring, academic year)</w:t>
      </w:r>
      <w:permEnd w:id="1334604172"/>
      <w:r w:rsidR="00EB12EA">
        <w:rPr>
          <w:rFonts w:ascii="Times New Roman" w:hAnsi="Times New Roman"/>
        </w:rPr>
        <w:t xml:space="preserve"> term.  </w:t>
      </w:r>
    </w:p>
    <w:p w14:paraId="118636B5" w14:textId="77777777" w:rsidR="00EB12EA" w:rsidRDefault="00EB12EA" w:rsidP="007234A0">
      <w:pPr>
        <w:ind w:left="1224"/>
        <w:rPr>
          <w:rFonts w:ascii="Times New Roman" w:hAnsi="Times New Roman"/>
        </w:rPr>
      </w:pPr>
    </w:p>
    <w:p w14:paraId="64ED75B9" w14:textId="77777777" w:rsidR="00EB12EA" w:rsidRDefault="00EB12EA" w:rsidP="007234A0">
      <w:pPr>
        <w:ind w:left="122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This </w:t>
      </w:r>
      <w:r w:rsidR="00841652">
        <w:rPr>
          <w:rFonts w:ascii="Times New Roman" w:hAnsi="Times New Roman"/>
        </w:rPr>
        <w:t>addendum</w:t>
      </w:r>
      <w:r>
        <w:rPr>
          <w:rFonts w:ascii="Times New Roman" w:hAnsi="Times New Roman"/>
        </w:rPr>
        <w:t xml:space="preserve"> covers:</w:t>
      </w:r>
      <w:r w:rsidR="00841652">
        <w:rPr>
          <w:rFonts w:ascii="Times New Roman" w:hAnsi="Times New Roman"/>
        </w:rPr>
        <w:t xml:space="preserve"> (List what the addendum covers; examples below)</w:t>
      </w:r>
    </w:p>
    <w:p w14:paraId="04CA2E5A" w14:textId="77777777" w:rsidR="00EB12EA" w:rsidRDefault="00841652" w:rsidP="00EB12E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permStart w:id="1654420596" w:edGrp="everyone"/>
      <w:r>
        <w:rPr>
          <w:rFonts w:ascii="Times New Roman" w:hAnsi="Times New Roman"/>
        </w:rPr>
        <w:t>An extension of your award to beg</w:t>
      </w:r>
      <w:r w:rsidR="00EB12EA">
        <w:rPr>
          <w:rFonts w:ascii="Times New Roman" w:hAnsi="Times New Roman"/>
        </w:rPr>
        <w:t>in o</w:t>
      </w:r>
      <w:r>
        <w:rPr>
          <w:rFonts w:ascii="Times New Roman" w:hAnsi="Times New Roman"/>
        </w:rPr>
        <w:t>n</w:t>
      </w:r>
      <w:r w:rsidR="00EB12EA">
        <w:rPr>
          <w:rFonts w:ascii="Times New Roman" w:hAnsi="Times New Roman"/>
        </w:rPr>
        <w:t xml:space="preserve"> </w:t>
      </w:r>
      <w:r w:rsidR="00E7740D">
        <w:rPr>
          <w:rFonts w:ascii="Times New Roman" w:hAnsi="Times New Roman"/>
        </w:rPr>
        <w:t>XXX</w:t>
      </w:r>
    </w:p>
    <w:p w14:paraId="5B60D4A3" w14:textId="77777777" w:rsidR="00EB12EA" w:rsidRDefault="00EB12EA" w:rsidP="00EB12E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Ending date </w:t>
      </w:r>
      <w:r w:rsidR="00841652">
        <w:rPr>
          <w:rFonts w:ascii="Times New Roman" w:hAnsi="Times New Roman"/>
        </w:rPr>
        <w:t xml:space="preserve">of award to end on </w:t>
      </w:r>
      <w:r w:rsidRPr="003607D7">
        <w:rPr>
          <w:rFonts w:ascii="Times New Roman" w:hAnsi="Times New Roman"/>
        </w:rPr>
        <w:t>XXX</w:t>
      </w:r>
    </w:p>
    <w:p w14:paraId="2CCA55EC" w14:textId="77777777" w:rsidR="00EB12EA" w:rsidRPr="003607D7" w:rsidRDefault="00841652" w:rsidP="00EB12E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3607D7">
        <w:rPr>
          <w:rFonts w:ascii="Times New Roman" w:hAnsi="Times New Roman"/>
        </w:rPr>
        <w:t>Job responsibility changes (if applicable)</w:t>
      </w:r>
      <w:permEnd w:id="1654420596"/>
    </w:p>
    <w:p w14:paraId="694EF701" w14:textId="77777777" w:rsidR="00841652" w:rsidRPr="003607D7" w:rsidRDefault="00841652" w:rsidP="00EB12E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permStart w:id="135548736" w:edGrp="everyone"/>
      <w:r w:rsidRPr="003607D7">
        <w:rPr>
          <w:rFonts w:ascii="Times New Roman" w:hAnsi="Times New Roman"/>
        </w:rPr>
        <w:t>Hour changes (if applicable)</w:t>
      </w:r>
      <w:permEnd w:id="135548736"/>
    </w:p>
    <w:p w14:paraId="1566CB04" w14:textId="77777777" w:rsidR="00C32903" w:rsidRPr="003607D7" w:rsidRDefault="00C32903" w:rsidP="00EB12E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permStart w:id="1289752168" w:edGrp="everyone"/>
      <w:r w:rsidRPr="003607D7">
        <w:rPr>
          <w:rFonts w:ascii="Times New Roman" w:hAnsi="Times New Roman"/>
        </w:rPr>
        <w:t>Pay rate changes (if applicable)</w:t>
      </w:r>
    </w:p>
    <w:p w14:paraId="23871047" w14:textId="77777777" w:rsidR="00347AD1" w:rsidRPr="003607D7" w:rsidRDefault="00347AD1" w:rsidP="00C743A5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permStart w:id="2078962682" w:edGrp="everyone"/>
      <w:permEnd w:id="1289752168"/>
      <w:r w:rsidRPr="003607D7">
        <w:rPr>
          <w:rFonts w:ascii="Times New Roman" w:hAnsi="Times New Roman"/>
        </w:rPr>
        <w:t>Regular GA to Grant GA or vice versa</w:t>
      </w:r>
      <w:permEnd w:id="2078962682"/>
    </w:p>
    <w:p w14:paraId="0F8833A3" w14:textId="77777777" w:rsidR="00EB12EA" w:rsidRDefault="00EB12EA" w:rsidP="00EB12EA">
      <w:pPr>
        <w:rPr>
          <w:rFonts w:ascii="Times New Roman" w:hAnsi="Times New Roman"/>
        </w:rPr>
      </w:pPr>
    </w:p>
    <w:p w14:paraId="77319E65" w14:textId="23A5DFFB" w:rsidR="00EB12EA" w:rsidRDefault="00EB12EA" w:rsidP="00841652">
      <w:pPr>
        <w:ind w:left="12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This assistantship will require that you are continuously enrolled in a minimum of </w:t>
      </w:r>
      <w:permStart w:id="1412698448" w:edGrp="everyone"/>
      <w:r w:rsidR="00F1153B" w:rsidRPr="003607D7">
        <w:rPr>
          <w:rFonts w:ascii="Times New Roman" w:hAnsi="Times New Roman"/>
        </w:rPr>
        <w:t>(9 – fall/spring or 1</w:t>
      </w:r>
      <w:r w:rsidRPr="003607D7">
        <w:rPr>
          <w:rFonts w:ascii="Times New Roman" w:hAnsi="Times New Roman"/>
        </w:rPr>
        <w:t xml:space="preserve"> – summer: select appropriate hours based upon the term this addendum is for</w:t>
      </w:r>
      <w:r w:rsidR="00841652" w:rsidRPr="003607D7">
        <w:rPr>
          <w:rFonts w:ascii="Times New Roman" w:hAnsi="Times New Roman"/>
        </w:rPr>
        <w:t>)</w:t>
      </w:r>
      <w:permEnd w:id="1412698448"/>
      <w:r w:rsidR="00841652">
        <w:rPr>
          <w:rFonts w:ascii="Times New Roman" w:hAnsi="Times New Roman"/>
        </w:rPr>
        <w:t xml:space="preserve"> for the </w:t>
      </w:r>
      <w:permStart w:id="693249727" w:edGrp="everyone"/>
      <w:r w:rsidR="00841652" w:rsidRPr="003607D7">
        <w:rPr>
          <w:rFonts w:ascii="Times New Roman" w:hAnsi="Times New Roman"/>
        </w:rPr>
        <w:t>XXX</w:t>
      </w:r>
      <w:r w:rsidR="000558FD">
        <w:rPr>
          <w:rFonts w:ascii="Times New Roman" w:hAnsi="Times New Roman"/>
        </w:rPr>
        <w:t xml:space="preserve"> term/semester/academic year</w:t>
      </w:r>
      <w:permEnd w:id="693249727"/>
      <w:r w:rsidR="00841652">
        <w:rPr>
          <w:rFonts w:ascii="Times New Roman" w:hAnsi="Times New Roman"/>
        </w:rPr>
        <w:t>.  Failure to remain continuously enrolled for the required hours will result in pro-rating of tuition waivers by the Graduate School.</w:t>
      </w:r>
    </w:p>
    <w:p w14:paraId="45969302" w14:textId="77777777" w:rsidR="00841652" w:rsidRDefault="00841652" w:rsidP="00841652">
      <w:pPr>
        <w:ind w:left="1260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527F2B" wp14:editId="25E538F7">
                <wp:simplePos x="0" y="0"/>
                <wp:positionH relativeFrom="column">
                  <wp:posOffset>908050</wp:posOffset>
                </wp:positionH>
                <wp:positionV relativeFrom="paragraph">
                  <wp:posOffset>175260</wp:posOffset>
                </wp:positionV>
                <wp:extent cx="171450" cy="184150"/>
                <wp:effectExtent l="0" t="0" r="19050" b="25400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4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726CD" id="Rectangle 2" o:spid="_x0000_s1026" style="position:absolute;margin-left:71.5pt;margin-top:13.8pt;width:13.5pt;height:1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" filled="f" strokecolor="black [3213]" strokeweight="2pt">
                <w10:wrap type="square"/>
              </v:rect>
            </w:pict>
          </mc:Fallback>
        </mc:AlternateContent>
      </w:r>
    </w:p>
    <w:p w14:paraId="3C92998E" w14:textId="77777777" w:rsidR="00841652" w:rsidRDefault="00841652" w:rsidP="00841652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I accept this addendum to my original award letter.</w:t>
      </w:r>
    </w:p>
    <w:p w14:paraId="5F19B0A7" w14:textId="77777777" w:rsidR="00841652" w:rsidRPr="00841652" w:rsidRDefault="00841652" w:rsidP="00841652">
      <w:pPr>
        <w:ind w:left="360"/>
        <w:rPr>
          <w:rFonts w:ascii="Times New Roman" w:hAnsi="Times New Roman"/>
        </w:rPr>
      </w:pPr>
    </w:p>
    <w:p w14:paraId="779AEF39" w14:textId="77777777" w:rsidR="00EB12EA" w:rsidRDefault="00841652" w:rsidP="00EB12E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noProof/>
        </w:rPr>
        <w:drawing>
          <wp:inline distT="0" distB="0" distL="0" distR="0" wp14:anchorId="65C712E0" wp14:editId="212C0F97">
            <wp:extent cx="201295" cy="207010"/>
            <wp:effectExtent l="0" t="0" r="8255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  <w:t>I decline the offer.</w:t>
      </w:r>
    </w:p>
    <w:p w14:paraId="0DD867E1" w14:textId="77777777" w:rsidR="00AB3BAC" w:rsidRDefault="00AB3BAC" w:rsidP="00EB12EA">
      <w:pPr>
        <w:rPr>
          <w:rFonts w:ascii="Times New Roman" w:hAnsi="Times New Roman"/>
        </w:rPr>
      </w:pPr>
    </w:p>
    <w:p w14:paraId="4215D41E" w14:textId="77777777" w:rsidR="00AB3BAC" w:rsidRDefault="00AB3BAC" w:rsidP="00EB12EA">
      <w:pPr>
        <w:rPr>
          <w:rFonts w:ascii="Times New Roman" w:hAnsi="Times New Roman"/>
        </w:rPr>
      </w:pPr>
    </w:p>
    <w:p w14:paraId="5A775146" w14:textId="77777777" w:rsidR="00AB3BAC" w:rsidRDefault="00AB3BAC" w:rsidP="00EB12EA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5EE321" wp14:editId="7D3C4991">
                <wp:simplePos x="0" y="0"/>
                <wp:positionH relativeFrom="column">
                  <wp:posOffset>914400</wp:posOffset>
                </wp:positionH>
                <wp:positionV relativeFrom="paragraph">
                  <wp:posOffset>80010</wp:posOffset>
                </wp:positionV>
                <wp:extent cx="5556250" cy="19050"/>
                <wp:effectExtent l="0" t="0" r="2540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6250" cy="1905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A64E87" id="Straight Connector 6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in,6.3pt" to="509.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" strokecolor="black [3213]" strokeweight="1.25pt"/>
            </w:pict>
          </mc:Fallback>
        </mc:AlternateConten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E75C41F" w14:textId="77777777" w:rsidR="00AB3BAC" w:rsidRDefault="00AB3BAC" w:rsidP="00AB3BAC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Student </w:t>
      </w:r>
      <w:r w:rsidRPr="000558FD">
        <w:rPr>
          <w:rFonts w:ascii="Times New Roman" w:hAnsi="Times New Roman"/>
          <w:bCs/>
        </w:rPr>
        <w:t>Signature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Student ID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Date</w:t>
      </w:r>
    </w:p>
    <w:p w14:paraId="76F19CFE" w14:textId="77777777" w:rsidR="00AB3BAC" w:rsidRPr="00EB12EA" w:rsidRDefault="00AB3BAC" w:rsidP="00EB12EA">
      <w:pPr>
        <w:rPr>
          <w:rFonts w:ascii="Times New Roman" w:hAnsi="Times New Roman"/>
        </w:rPr>
      </w:pPr>
    </w:p>
    <w:sectPr w:rsidR="00AB3BAC" w:rsidRPr="00EB12EA" w:rsidSect="007234A0">
      <w:footerReference w:type="default" r:id="rId10"/>
      <w:pgSz w:w="12240" w:h="15840"/>
      <w:pgMar w:top="720" w:right="1267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87BD1" w14:textId="77777777" w:rsidR="004D00BC" w:rsidRDefault="004D00BC" w:rsidP="00B1692E">
      <w:r>
        <w:separator/>
      </w:r>
    </w:p>
  </w:endnote>
  <w:endnote w:type="continuationSeparator" w:id="0">
    <w:p w14:paraId="318D9092" w14:textId="77777777" w:rsidR="004D00BC" w:rsidRDefault="004D00BC" w:rsidP="00B1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 Std">
    <w:altName w:val="HelveticaNeueL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altName w:val="Adobe Casl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0C627" w14:textId="5B1EA97F" w:rsidR="00B1692E" w:rsidRPr="00B1692E" w:rsidRDefault="00B1692E">
    <w:pPr>
      <w:pStyle w:val="Footer"/>
      <w:rPr>
        <w:sz w:val="18"/>
        <w:szCs w:val="18"/>
      </w:rPr>
    </w:pPr>
    <w:r>
      <w:tab/>
    </w:r>
    <w:r>
      <w:tab/>
    </w:r>
    <w:r w:rsidR="000558FD">
      <w:rPr>
        <w:sz w:val="18"/>
        <w:szCs w:val="18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ED9F0" w14:textId="77777777" w:rsidR="004D00BC" w:rsidRDefault="004D00BC" w:rsidP="00B1692E">
      <w:r>
        <w:separator/>
      </w:r>
    </w:p>
  </w:footnote>
  <w:footnote w:type="continuationSeparator" w:id="0">
    <w:p w14:paraId="1DF8B72A" w14:textId="77777777" w:rsidR="004D00BC" w:rsidRDefault="004D00BC" w:rsidP="00B16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E20C44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.6pt;height:16.2pt;visibility:visible;mso-wrap-style:square" o:bullet="t">
        <v:imagedata r:id="rId1" o:title=""/>
      </v:shape>
    </w:pict>
  </w:numPicBullet>
  <w:abstractNum w:abstractNumId="0" w15:restartNumberingAfterBreak="0">
    <w:nsid w:val="194E6EB3"/>
    <w:multiLevelType w:val="hybridMultilevel"/>
    <w:tmpl w:val="0D469D54"/>
    <w:lvl w:ilvl="0" w:tplc="3FDA09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CC77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9482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4603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426E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1E25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7610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7012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F681C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920FC4"/>
    <w:multiLevelType w:val="hybridMultilevel"/>
    <w:tmpl w:val="A238D7D6"/>
    <w:lvl w:ilvl="0" w:tplc="BBB212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AA1C59"/>
    <w:multiLevelType w:val="hybridMultilevel"/>
    <w:tmpl w:val="E91C761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9844CA"/>
    <w:multiLevelType w:val="hybridMultilevel"/>
    <w:tmpl w:val="9A9869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1592DC8"/>
    <w:multiLevelType w:val="hybridMultilevel"/>
    <w:tmpl w:val="0AD05246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num w:numId="1" w16cid:durableId="1721202531">
    <w:abstractNumId w:val="3"/>
  </w:num>
  <w:num w:numId="2" w16cid:durableId="484051550">
    <w:abstractNumId w:val="1"/>
  </w:num>
  <w:num w:numId="3" w16cid:durableId="2093700566">
    <w:abstractNumId w:val="2"/>
  </w:num>
  <w:num w:numId="4" w16cid:durableId="1485733556">
    <w:abstractNumId w:val="4"/>
  </w:num>
  <w:num w:numId="5" w16cid:durableId="1586954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readOnly" w:enforcement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8B1"/>
    <w:rsid w:val="000558FD"/>
    <w:rsid w:val="000F6A62"/>
    <w:rsid w:val="0014132B"/>
    <w:rsid w:val="001777A6"/>
    <w:rsid w:val="001E7B30"/>
    <w:rsid w:val="00237E4E"/>
    <w:rsid w:val="002533D1"/>
    <w:rsid w:val="0029385B"/>
    <w:rsid w:val="00316BC4"/>
    <w:rsid w:val="00347AD1"/>
    <w:rsid w:val="003607D7"/>
    <w:rsid w:val="0038077C"/>
    <w:rsid w:val="003B5960"/>
    <w:rsid w:val="003C5921"/>
    <w:rsid w:val="003D0CFF"/>
    <w:rsid w:val="003E6630"/>
    <w:rsid w:val="00420C88"/>
    <w:rsid w:val="00441467"/>
    <w:rsid w:val="004D00BC"/>
    <w:rsid w:val="004D5A44"/>
    <w:rsid w:val="00554D63"/>
    <w:rsid w:val="00572530"/>
    <w:rsid w:val="005A158C"/>
    <w:rsid w:val="00681C26"/>
    <w:rsid w:val="006861FD"/>
    <w:rsid w:val="006E6014"/>
    <w:rsid w:val="00717F0D"/>
    <w:rsid w:val="00721A79"/>
    <w:rsid w:val="007234A0"/>
    <w:rsid w:val="00742D8D"/>
    <w:rsid w:val="00815033"/>
    <w:rsid w:val="00817EC6"/>
    <w:rsid w:val="00841652"/>
    <w:rsid w:val="00841EF9"/>
    <w:rsid w:val="00850544"/>
    <w:rsid w:val="008830D5"/>
    <w:rsid w:val="008870BF"/>
    <w:rsid w:val="008A2191"/>
    <w:rsid w:val="008F60B6"/>
    <w:rsid w:val="009058D6"/>
    <w:rsid w:val="009157A3"/>
    <w:rsid w:val="009324AF"/>
    <w:rsid w:val="00956DDE"/>
    <w:rsid w:val="00973E5C"/>
    <w:rsid w:val="00997D45"/>
    <w:rsid w:val="00A1232D"/>
    <w:rsid w:val="00A13D11"/>
    <w:rsid w:val="00A75A90"/>
    <w:rsid w:val="00AA61CB"/>
    <w:rsid w:val="00AB3BAC"/>
    <w:rsid w:val="00AF15B1"/>
    <w:rsid w:val="00B1692E"/>
    <w:rsid w:val="00B22B1F"/>
    <w:rsid w:val="00B32CC3"/>
    <w:rsid w:val="00B5707B"/>
    <w:rsid w:val="00C32903"/>
    <w:rsid w:val="00C408B1"/>
    <w:rsid w:val="00C743A5"/>
    <w:rsid w:val="00C92D4B"/>
    <w:rsid w:val="00C94A71"/>
    <w:rsid w:val="00CC3C87"/>
    <w:rsid w:val="00CD7679"/>
    <w:rsid w:val="00D54238"/>
    <w:rsid w:val="00D64B20"/>
    <w:rsid w:val="00D92680"/>
    <w:rsid w:val="00DB00DE"/>
    <w:rsid w:val="00DB66B3"/>
    <w:rsid w:val="00DC23EF"/>
    <w:rsid w:val="00DD4CBA"/>
    <w:rsid w:val="00DD6068"/>
    <w:rsid w:val="00DE7ACB"/>
    <w:rsid w:val="00E1579D"/>
    <w:rsid w:val="00E23E13"/>
    <w:rsid w:val="00E248A0"/>
    <w:rsid w:val="00E7740D"/>
    <w:rsid w:val="00EB12EA"/>
    <w:rsid w:val="00ED6C80"/>
    <w:rsid w:val="00F1153B"/>
    <w:rsid w:val="00F26BA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0E95835"/>
  <w15:docId w15:val="{197AB24E-E1F6-41D1-B7F9-27EA420F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0AB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B5A0E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481DA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yperlink">
    <w:name w:val="Hyperlink"/>
    <w:basedOn w:val="DefaultParagraphFont"/>
    <w:uiPriority w:val="99"/>
    <w:unhideWhenUsed/>
    <w:rsid w:val="006E136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136A"/>
    <w:rPr>
      <w:color w:val="800080"/>
      <w:u w:val="single"/>
    </w:rPr>
  </w:style>
  <w:style w:type="paragraph" w:customStyle="1" w:styleId="Address">
    <w:name w:val="Address"/>
    <w:basedOn w:val="Normal"/>
    <w:rsid w:val="00F42590"/>
    <w:pPr>
      <w:spacing w:line="300" w:lineRule="auto"/>
    </w:pPr>
    <w:rPr>
      <w:rFonts w:eastAsia="Times New Roman"/>
      <w:sz w:val="18"/>
      <w:szCs w:val="22"/>
    </w:rPr>
  </w:style>
  <w:style w:type="paragraph" w:customStyle="1" w:styleId="DateandRecipient">
    <w:name w:val="Date and Recipient"/>
    <w:basedOn w:val="Normal"/>
    <w:rsid w:val="00F42590"/>
    <w:pPr>
      <w:spacing w:before="400" w:line="300" w:lineRule="auto"/>
    </w:pPr>
    <w:rPr>
      <w:rFonts w:eastAsia="Times New Roman"/>
      <w:color w:val="404040"/>
      <w:sz w:val="22"/>
      <w:szCs w:val="22"/>
    </w:rPr>
  </w:style>
  <w:style w:type="paragraph" w:styleId="Signature">
    <w:name w:val="Signature"/>
    <w:basedOn w:val="Normal"/>
    <w:link w:val="SignatureChar"/>
    <w:rsid w:val="00F42590"/>
    <w:pPr>
      <w:spacing w:before="600" w:line="300" w:lineRule="auto"/>
    </w:pPr>
    <w:rPr>
      <w:rFonts w:eastAsia="Times New Roman"/>
      <w:color w:val="404040"/>
      <w:sz w:val="22"/>
      <w:szCs w:val="22"/>
    </w:rPr>
  </w:style>
  <w:style w:type="character" w:customStyle="1" w:styleId="SignatureChar">
    <w:name w:val="Signature Char"/>
    <w:basedOn w:val="DefaultParagraphFont"/>
    <w:link w:val="Signature"/>
    <w:rsid w:val="00F42590"/>
    <w:rPr>
      <w:rFonts w:ascii="Cambria" w:eastAsia="Times New Roman" w:hAnsi="Cambria" w:cs="Times New Roman"/>
      <w:color w:val="404040"/>
      <w:sz w:val="22"/>
      <w:szCs w:val="22"/>
    </w:rPr>
  </w:style>
  <w:style w:type="paragraph" w:styleId="ListParagraph">
    <w:name w:val="List Paragraph"/>
    <w:basedOn w:val="Normal"/>
    <w:qFormat/>
    <w:rsid w:val="008830D5"/>
    <w:pPr>
      <w:ind w:left="720"/>
      <w:contextualSpacing/>
    </w:pPr>
  </w:style>
  <w:style w:type="paragraph" w:customStyle="1" w:styleId="Default">
    <w:name w:val="Default"/>
    <w:rsid w:val="009058D6"/>
    <w:pPr>
      <w:autoSpaceDE w:val="0"/>
      <w:autoSpaceDN w:val="0"/>
      <w:adjustRightInd w:val="0"/>
    </w:pPr>
    <w:rPr>
      <w:rFonts w:ascii="HelveticaNeueLT Std" w:hAnsi="HelveticaNeueLT Std" w:cs="HelveticaNeueLT Std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B169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1692E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169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169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3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sira\Local%20Settings\Temporary%20Internet%20Files\Content.IE5\B5DMY991\.peazip_tmp91326\Electronic_Letter\Univ_LH_Electroni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EFBC8-457F-402B-B3B8-21179FB37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Univ_LH_Electronic</Template>
  <TotalTime>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Southern Mississippi</Company>
  <LinksUpToDate>false</LinksUpToDate>
  <CharactersWithSpaces>1218</CharactersWithSpaces>
  <SharedDoc>false</SharedDoc>
  <HLinks>
    <vt:vector size="6" baseType="variant">
      <vt:variant>
        <vt:i4>589893</vt:i4>
      </vt:variant>
      <vt:variant>
        <vt:i4>42</vt:i4>
      </vt:variant>
      <vt:variant>
        <vt:i4>0</vt:i4>
      </vt:variant>
      <vt:variant>
        <vt:i4>5</vt:i4>
      </vt:variant>
      <vt:variant>
        <vt:lpwstr>http://www.usm.edu/pr/graphstandards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Desira</dc:creator>
  <cp:lastModifiedBy>Mandy Nace</cp:lastModifiedBy>
  <cp:revision>3</cp:revision>
  <cp:lastPrinted>2015-11-19T17:09:00Z</cp:lastPrinted>
  <dcterms:created xsi:type="dcterms:W3CDTF">2024-12-10T15:43:00Z</dcterms:created>
  <dcterms:modified xsi:type="dcterms:W3CDTF">2026-09-29T17:12:00Z</dcterms:modified>
</cp:coreProperties>
</file>