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A65" w14:textId="1D7281C8" w:rsidR="00175A3D" w:rsidRPr="001F1B06" w:rsidRDefault="00685C99"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proofErr w:type="gramStart"/>
      <w:r w:rsidRPr="00363F19">
        <w:t>by</w:t>
      </w:r>
      <w:proofErr w:type="gramEnd"/>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2E0780E1" w:rsidR="00175A3D" w:rsidRPr="00363F19" w:rsidRDefault="00685C99"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4-01-01T00:00:00Z">
            <w:dateFormat w:val="yyyy"/>
            <w:lid w:val="en-US"/>
            <w:storeMappedDataAs w:val="date"/>
            <w:calendar w:val="gregorian"/>
          </w:date>
        </w:sdtPr>
        <w:sdtEndPr/>
        <w:sdtContent>
          <w:r w:rsidR="007647A5">
            <w:t>202</w:t>
          </w:r>
          <w:r w:rsidR="00CB6F4B">
            <w:t>4</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0EACF255" w:rsidR="003E1BEE" w:rsidRPr="004F1ED3" w:rsidRDefault="00685C99"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4-01-01T00:00:00Z">
            <w:dateFormat w:val="yyyy"/>
            <w:lid w:val="en-US"/>
            <w:storeMappedDataAs w:val="date"/>
            <w:calendar w:val="gregorian"/>
          </w:date>
        </w:sdtPr>
        <w:sdtEndPr/>
        <w:sdtContent>
          <w:r w:rsidR="00CB6F4B">
            <w:t>2024</w:t>
          </w:r>
        </w:sdtContent>
      </w:sdt>
    </w:p>
    <w:p w14:paraId="23261479" w14:textId="77777777"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0"/>
          <w:footerReference w:type="default" r:id="rId11"/>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87674462"/>
      <w:r w:rsidRPr="004F1ED3">
        <w:lastRenderedPageBreak/>
        <w:t>ABSTRACT</w:t>
      </w:r>
      <w:bookmarkEnd w:id="0"/>
    </w:p>
    <w:p w14:paraId="750DA1D4" w14:textId="77777777"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w:t>
      </w:r>
      <w:proofErr w:type="gramStart"/>
      <w:r w:rsidRPr="004F1ED3">
        <w:rPr>
          <w:rFonts w:cs="Times New Roman"/>
        </w:rPr>
        <w:t>theses</w:t>
      </w:r>
      <w:proofErr w:type="gramEnd"/>
      <w:r w:rsidRPr="004F1ED3">
        <w:rPr>
          <w:rFonts w:cs="Times New Roman"/>
        </w:rPr>
        <w:t xml:space="preserve">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2"/>
          <w:footerReference w:type="default" r:id="rId13"/>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87674463"/>
      <w:r w:rsidRPr="004F1ED3">
        <w:lastRenderedPageBreak/>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 xml:space="preserve">The Acknowledgments page is used to recognize any special contributors that helped make the work possible. This page includes a brief, sincere, professional acknowledgment of the assistance received from individuals, </w:t>
      </w:r>
      <w:proofErr w:type="gramStart"/>
      <w:r w:rsidRPr="004F1ED3">
        <w:rPr>
          <w:rFonts w:cs="Times New Roman"/>
        </w:rPr>
        <w:t>advisor</w:t>
      </w:r>
      <w:proofErr w:type="gramEnd"/>
      <w:r w:rsidRPr="004F1ED3">
        <w:rPr>
          <w:rFonts w:cs="Times New Roman"/>
        </w:rPr>
        <w:t>, faculty, and/or the institution. Personal remarks should be limited to the optional Dedication page that follows, if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2855D157" w14:textId="77777777" w:rsidR="00AA6B49" w:rsidRPr="004F1ED3" w:rsidRDefault="00AA6B49" w:rsidP="00AA6B49"/>
    <w:p w14:paraId="7F4CCFD7" w14:textId="77777777" w:rsidR="00AA6B49" w:rsidRPr="004F1ED3" w:rsidRDefault="00AA6B49" w:rsidP="00AA6B49"/>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4"/>
          <w:footerReference w:type="default" r:id="rId15"/>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87674464"/>
      <w:r w:rsidRPr="004F1ED3">
        <w:lastRenderedPageBreak/>
        <w:t>DEDICATION</w:t>
      </w:r>
      <w:bookmarkEnd w:id="2"/>
    </w:p>
    <w:p w14:paraId="5B85B0E1" w14:textId="77777777" w:rsidR="003E1BEE" w:rsidRDefault="0019163D" w:rsidP="0019163D">
      <w:pPr>
        <w:ind w:firstLine="720"/>
      </w:pPr>
      <w:r w:rsidRPr="0019163D">
        <w:t xml:space="preserve">As an optional page, the author may choose to add a Dedication page </w:t>
      </w:r>
      <w:proofErr w:type="gramStart"/>
      <w:r w:rsidRPr="0019163D">
        <w:t>as a means to</w:t>
      </w:r>
      <w:proofErr w:type="gramEnd"/>
      <w:r w:rsidRPr="0019163D">
        <w:t xml:space="preserve">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77777777" w:rsidR="00C924BA" w:rsidRPr="00CD7E0D" w:rsidRDefault="00C924BA" w:rsidP="00C924BA">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EC6ED45" w14:textId="77777777" w:rsidR="00C924BA" w:rsidRDefault="00C924BA" w:rsidP="0019163D">
      <w:pPr>
        <w:ind w:firstLine="720"/>
      </w:pPr>
    </w:p>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6"/>
          <w:footerReference w:type="default" r:id="rId17"/>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lastRenderedPageBreak/>
        <w:t>TABLE OF CONTENTS</w:t>
      </w:r>
    </w:p>
    <w:p w14:paraId="4FE84F46" w14:textId="6915E21F" w:rsidR="00517DDB"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87674462" w:history="1">
        <w:r w:rsidR="00517DDB" w:rsidRPr="00EB6C3B">
          <w:rPr>
            <w:rStyle w:val="Hyperlink"/>
            <w:noProof/>
          </w:rPr>
          <w:t>ABSTRACT</w:t>
        </w:r>
        <w:r w:rsidR="00517DDB">
          <w:rPr>
            <w:noProof/>
            <w:webHidden/>
          </w:rPr>
          <w:tab/>
        </w:r>
        <w:r w:rsidR="00517DDB">
          <w:rPr>
            <w:noProof/>
            <w:webHidden/>
          </w:rPr>
          <w:fldChar w:fldCharType="begin"/>
        </w:r>
        <w:r w:rsidR="00517DDB">
          <w:rPr>
            <w:noProof/>
            <w:webHidden/>
          </w:rPr>
          <w:instrText xml:space="preserve"> PAGEREF _Toc187674462 \h </w:instrText>
        </w:r>
        <w:r w:rsidR="00517DDB">
          <w:rPr>
            <w:noProof/>
            <w:webHidden/>
          </w:rPr>
        </w:r>
        <w:r w:rsidR="00517DDB">
          <w:rPr>
            <w:noProof/>
            <w:webHidden/>
          </w:rPr>
          <w:fldChar w:fldCharType="separate"/>
        </w:r>
        <w:r w:rsidR="00517DDB">
          <w:rPr>
            <w:noProof/>
            <w:webHidden/>
          </w:rPr>
          <w:t>ii</w:t>
        </w:r>
        <w:r w:rsidR="00517DDB">
          <w:rPr>
            <w:noProof/>
            <w:webHidden/>
          </w:rPr>
          <w:fldChar w:fldCharType="end"/>
        </w:r>
      </w:hyperlink>
    </w:p>
    <w:p w14:paraId="1E3604BA" w14:textId="720BE75A"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3" w:history="1">
        <w:r w:rsidRPr="00EB6C3B">
          <w:rPr>
            <w:rStyle w:val="Hyperlink"/>
            <w:noProof/>
          </w:rPr>
          <w:t>ACKNOWLEDGMENTS</w:t>
        </w:r>
        <w:r>
          <w:rPr>
            <w:noProof/>
            <w:webHidden/>
          </w:rPr>
          <w:tab/>
        </w:r>
        <w:r>
          <w:rPr>
            <w:noProof/>
            <w:webHidden/>
          </w:rPr>
          <w:fldChar w:fldCharType="begin"/>
        </w:r>
        <w:r>
          <w:rPr>
            <w:noProof/>
            <w:webHidden/>
          </w:rPr>
          <w:instrText xml:space="preserve"> PAGEREF _Toc187674463 \h </w:instrText>
        </w:r>
        <w:r>
          <w:rPr>
            <w:noProof/>
            <w:webHidden/>
          </w:rPr>
        </w:r>
        <w:r>
          <w:rPr>
            <w:noProof/>
            <w:webHidden/>
          </w:rPr>
          <w:fldChar w:fldCharType="separate"/>
        </w:r>
        <w:r>
          <w:rPr>
            <w:noProof/>
            <w:webHidden/>
          </w:rPr>
          <w:t>iii</w:t>
        </w:r>
        <w:r>
          <w:rPr>
            <w:noProof/>
            <w:webHidden/>
          </w:rPr>
          <w:fldChar w:fldCharType="end"/>
        </w:r>
      </w:hyperlink>
    </w:p>
    <w:p w14:paraId="19601450" w14:textId="27A68885"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4" w:history="1">
        <w:r w:rsidRPr="00EB6C3B">
          <w:rPr>
            <w:rStyle w:val="Hyperlink"/>
            <w:noProof/>
          </w:rPr>
          <w:t>DEDICATION</w:t>
        </w:r>
        <w:r>
          <w:rPr>
            <w:noProof/>
            <w:webHidden/>
          </w:rPr>
          <w:tab/>
        </w:r>
        <w:r>
          <w:rPr>
            <w:noProof/>
            <w:webHidden/>
          </w:rPr>
          <w:fldChar w:fldCharType="begin"/>
        </w:r>
        <w:r>
          <w:rPr>
            <w:noProof/>
            <w:webHidden/>
          </w:rPr>
          <w:instrText xml:space="preserve"> PAGEREF _Toc187674464 \h </w:instrText>
        </w:r>
        <w:r>
          <w:rPr>
            <w:noProof/>
            <w:webHidden/>
          </w:rPr>
        </w:r>
        <w:r>
          <w:rPr>
            <w:noProof/>
            <w:webHidden/>
          </w:rPr>
          <w:fldChar w:fldCharType="separate"/>
        </w:r>
        <w:r>
          <w:rPr>
            <w:noProof/>
            <w:webHidden/>
          </w:rPr>
          <w:t>iv</w:t>
        </w:r>
        <w:r>
          <w:rPr>
            <w:noProof/>
            <w:webHidden/>
          </w:rPr>
          <w:fldChar w:fldCharType="end"/>
        </w:r>
      </w:hyperlink>
    </w:p>
    <w:p w14:paraId="15F7F225" w14:textId="636BAA2C"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5" w:history="1">
        <w:r w:rsidRPr="00EB6C3B">
          <w:rPr>
            <w:rStyle w:val="Hyperlink"/>
            <w:noProof/>
          </w:rPr>
          <w:t>LIST OF TABLES</w:t>
        </w:r>
        <w:r>
          <w:rPr>
            <w:noProof/>
            <w:webHidden/>
          </w:rPr>
          <w:tab/>
        </w:r>
        <w:r>
          <w:rPr>
            <w:noProof/>
            <w:webHidden/>
          </w:rPr>
          <w:fldChar w:fldCharType="begin"/>
        </w:r>
        <w:r>
          <w:rPr>
            <w:noProof/>
            <w:webHidden/>
          </w:rPr>
          <w:instrText xml:space="preserve"> PAGEREF _Toc187674465 \h </w:instrText>
        </w:r>
        <w:r>
          <w:rPr>
            <w:noProof/>
            <w:webHidden/>
          </w:rPr>
        </w:r>
        <w:r>
          <w:rPr>
            <w:noProof/>
            <w:webHidden/>
          </w:rPr>
          <w:fldChar w:fldCharType="separate"/>
        </w:r>
        <w:r>
          <w:rPr>
            <w:noProof/>
            <w:webHidden/>
          </w:rPr>
          <w:t>vi</w:t>
        </w:r>
        <w:r>
          <w:rPr>
            <w:noProof/>
            <w:webHidden/>
          </w:rPr>
          <w:fldChar w:fldCharType="end"/>
        </w:r>
      </w:hyperlink>
    </w:p>
    <w:p w14:paraId="641127F1" w14:textId="6AD0E509"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6" w:history="1">
        <w:r w:rsidRPr="00EB6C3B">
          <w:rPr>
            <w:rStyle w:val="Hyperlink"/>
            <w:noProof/>
          </w:rPr>
          <w:t>LIST OF ILLUSTRATIONS</w:t>
        </w:r>
        <w:r>
          <w:rPr>
            <w:noProof/>
            <w:webHidden/>
          </w:rPr>
          <w:tab/>
        </w:r>
        <w:r>
          <w:rPr>
            <w:noProof/>
            <w:webHidden/>
          </w:rPr>
          <w:fldChar w:fldCharType="begin"/>
        </w:r>
        <w:r>
          <w:rPr>
            <w:noProof/>
            <w:webHidden/>
          </w:rPr>
          <w:instrText xml:space="preserve"> PAGEREF _Toc187674466 \h </w:instrText>
        </w:r>
        <w:r>
          <w:rPr>
            <w:noProof/>
            <w:webHidden/>
          </w:rPr>
        </w:r>
        <w:r>
          <w:rPr>
            <w:noProof/>
            <w:webHidden/>
          </w:rPr>
          <w:fldChar w:fldCharType="separate"/>
        </w:r>
        <w:r>
          <w:rPr>
            <w:noProof/>
            <w:webHidden/>
          </w:rPr>
          <w:t>vii</w:t>
        </w:r>
        <w:r>
          <w:rPr>
            <w:noProof/>
            <w:webHidden/>
          </w:rPr>
          <w:fldChar w:fldCharType="end"/>
        </w:r>
      </w:hyperlink>
    </w:p>
    <w:p w14:paraId="013632BA" w14:textId="29076833"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7" w:history="1">
        <w:r w:rsidRPr="00EB6C3B">
          <w:rPr>
            <w:rStyle w:val="Hyperlink"/>
            <w:noProof/>
          </w:rPr>
          <w:t>LIST OF ABBREVIATIONS</w:t>
        </w:r>
        <w:r>
          <w:rPr>
            <w:noProof/>
            <w:webHidden/>
          </w:rPr>
          <w:tab/>
        </w:r>
        <w:r>
          <w:rPr>
            <w:noProof/>
            <w:webHidden/>
          </w:rPr>
          <w:fldChar w:fldCharType="begin"/>
        </w:r>
        <w:r>
          <w:rPr>
            <w:noProof/>
            <w:webHidden/>
          </w:rPr>
          <w:instrText xml:space="preserve"> PAGEREF _Toc187674467 \h </w:instrText>
        </w:r>
        <w:r>
          <w:rPr>
            <w:noProof/>
            <w:webHidden/>
          </w:rPr>
        </w:r>
        <w:r>
          <w:rPr>
            <w:noProof/>
            <w:webHidden/>
          </w:rPr>
          <w:fldChar w:fldCharType="separate"/>
        </w:r>
        <w:r>
          <w:rPr>
            <w:noProof/>
            <w:webHidden/>
          </w:rPr>
          <w:t>viii</w:t>
        </w:r>
        <w:r>
          <w:rPr>
            <w:noProof/>
            <w:webHidden/>
          </w:rPr>
          <w:fldChar w:fldCharType="end"/>
        </w:r>
      </w:hyperlink>
    </w:p>
    <w:p w14:paraId="1744CBCF" w14:textId="7503E8A5"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68" w:history="1">
        <w:r w:rsidRPr="00EB6C3B">
          <w:rPr>
            <w:rStyle w:val="Hyperlink"/>
            <w:noProof/>
          </w:rPr>
          <w:t>CHAPTER I – INTRODUCTION</w:t>
        </w:r>
        <w:r>
          <w:rPr>
            <w:noProof/>
            <w:webHidden/>
          </w:rPr>
          <w:tab/>
        </w:r>
        <w:r>
          <w:rPr>
            <w:noProof/>
            <w:webHidden/>
          </w:rPr>
          <w:fldChar w:fldCharType="begin"/>
        </w:r>
        <w:r>
          <w:rPr>
            <w:noProof/>
            <w:webHidden/>
          </w:rPr>
          <w:instrText xml:space="preserve"> PAGEREF _Toc187674468 \h </w:instrText>
        </w:r>
        <w:r>
          <w:rPr>
            <w:noProof/>
            <w:webHidden/>
          </w:rPr>
        </w:r>
        <w:r>
          <w:rPr>
            <w:noProof/>
            <w:webHidden/>
          </w:rPr>
          <w:fldChar w:fldCharType="separate"/>
        </w:r>
        <w:r>
          <w:rPr>
            <w:noProof/>
            <w:webHidden/>
          </w:rPr>
          <w:t>9</w:t>
        </w:r>
        <w:r>
          <w:rPr>
            <w:noProof/>
            <w:webHidden/>
          </w:rPr>
          <w:fldChar w:fldCharType="end"/>
        </w:r>
      </w:hyperlink>
    </w:p>
    <w:p w14:paraId="454B8D8E" w14:textId="1859F0C6" w:rsidR="00517DDB" w:rsidRDefault="00517DDB">
      <w:pPr>
        <w:pStyle w:val="TOC2"/>
        <w:tabs>
          <w:tab w:val="right" w:leader="dot" w:pos="9350"/>
        </w:tabs>
        <w:rPr>
          <w:rFonts w:asciiTheme="minorHAnsi" w:eastAsiaTheme="minorEastAsia" w:hAnsiTheme="minorHAnsi" w:cstheme="minorBidi"/>
          <w:noProof/>
          <w:kern w:val="2"/>
          <w14:ligatures w14:val="standardContextual"/>
        </w:rPr>
      </w:pPr>
      <w:hyperlink w:anchor="_Toc187674469" w:history="1">
        <w:r w:rsidRPr="00EB6C3B">
          <w:rPr>
            <w:rStyle w:val="Hyperlink"/>
            <w:noProof/>
          </w:rPr>
          <w:t>Example 1st level heading</w:t>
        </w:r>
        <w:r>
          <w:rPr>
            <w:noProof/>
            <w:webHidden/>
          </w:rPr>
          <w:tab/>
        </w:r>
        <w:r>
          <w:rPr>
            <w:noProof/>
            <w:webHidden/>
          </w:rPr>
          <w:fldChar w:fldCharType="begin"/>
        </w:r>
        <w:r>
          <w:rPr>
            <w:noProof/>
            <w:webHidden/>
          </w:rPr>
          <w:instrText xml:space="preserve"> PAGEREF _Toc187674469 \h </w:instrText>
        </w:r>
        <w:r>
          <w:rPr>
            <w:noProof/>
            <w:webHidden/>
          </w:rPr>
        </w:r>
        <w:r>
          <w:rPr>
            <w:noProof/>
            <w:webHidden/>
          </w:rPr>
          <w:fldChar w:fldCharType="separate"/>
        </w:r>
        <w:r>
          <w:rPr>
            <w:noProof/>
            <w:webHidden/>
          </w:rPr>
          <w:t>9</w:t>
        </w:r>
        <w:r>
          <w:rPr>
            <w:noProof/>
            <w:webHidden/>
          </w:rPr>
          <w:fldChar w:fldCharType="end"/>
        </w:r>
      </w:hyperlink>
    </w:p>
    <w:p w14:paraId="7E825F41" w14:textId="51BE1511" w:rsidR="00517DDB" w:rsidRDefault="00517DDB">
      <w:pPr>
        <w:pStyle w:val="TOC3"/>
        <w:tabs>
          <w:tab w:val="right" w:leader="dot" w:pos="9350"/>
        </w:tabs>
        <w:rPr>
          <w:rFonts w:asciiTheme="minorHAnsi" w:eastAsiaTheme="minorEastAsia" w:hAnsiTheme="minorHAnsi" w:cstheme="minorBidi"/>
          <w:noProof/>
          <w:kern w:val="2"/>
          <w14:ligatures w14:val="standardContextual"/>
        </w:rPr>
      </w:pPr>
      <w:hyperlink w:anchor="_Toc187674470" w:history="1">
        <w:r w:rsidRPr="00EB6C3B">
          <w:rPr>
            <w:rStyle w:val="Hyperlink"/>
            <w:noProof/>
          </w:rPr>
          <w:t>Example 2</w:t>
        </w:r>
        <w:r w:rsidRPr="00EB6C3B">
          <w:rPr>
            <w:rStyle w:val="Hyperlink"/>
            <w:noProof/>
            <w:vertAlign w:val="superscript"/>
          </w:rPr>
          <w:t>nd</w:t>
        </w:r>
        <w:r w:rsidRPr="00EB6C3B">
          <w:rPr>
            <w:rStyle w:val="Hyperlink"/>
            <w:noProof/>
          </w:rPr>
          <w:t xml:space="preserve"> level heading</w:t>
        </w:r>
        <w:r>
          <w:rPr>
            <w:noProof/>
            <w:webHidden/>
          </w:rPr>
          <w:tab/>
        </w:r>
        <w:r>
          <w:rPr>
            <w:noProof/>
            <w:webHidden/>
          </w:rPr>
          <w:fldChar w:fldCharType="begin"/>
        </w:r>
        <w:r>
          <w:rPr>
            <w:noProof/>
            <w:webHidden/>
          </w:rPr>
          <w:instrText xml:space="preserve"> PAGEREF _Toc187674470 \h </w:instrText>
        </w:r>
        <w:r>
          <w:rPr>
            <w:noProof/>
            <w:webHidden/>
          </w:rPr>
        </w:r>
        <w:r>
          <w:rPr>
            <w:noProof/>
            <w:webHidden/>
          </w:rPr>
          <w:fldChar w:fldCharType="separate"/>
        </w:r>
        <w:r>
          <w:rPr>
            <w:noProof/>
            <w:webHidden/>
          </w:rPr>
          <w:t>9</w:t>
        </w:r>
        <w:r>
          <w:rPr>
            <w:noProof/>
            <w:webHidden/>
          </w:rPr>
          <w:fldChar w:fldCharType="end"/>
        </w:r>
      </w:hyperlink>
    </w:p>
    <w:p w14:paraId="6A8D40E3" w14:textId="43A8E39F" w:rsidR="00517DDB" w:rsidRDefault="00517DDB">
      <w:pPr>
        <w:pStyle w:val="TOC4"/>
        <w:tabs>
          <w:tab w:val="right" w:leader="dot" w:pos="9350"/>
        </w:tabs>
        <w:rPr>
          <w:rFonts w:asciiTheme="minorHAnsi" w:eastAsiaTheme="minorEastAsia" w:hAnsiTheme="minorHAnsi" w:cstheme="minorBidi"/>
          <w:noProof/>
          <w:kern w:val="2"/>
          <w14:ligatures w14:val="standardContextual"/>
        </w:rPr>
      </w:pPr>
      <w:hyperlink w:anchor="_Toc187674471" w:history="1">
        <w:r w:rsidRPr="00EB6C3B">
          <w:rPr>
            <w:rStyle w:val="Hyperlink"/>
            <w:noProof/>
          </w:rPr>
          <w:t>Example 3rd level heading (in paragraph)</w:t>
        </w:r>
        <w:r>
          <w:rPr>
            <w:noProof/>
            <w:webHidden/>
          </w:rPr>
          <w:tab/>
        </w:r>
        <w:r>
          <w:rPr>
            <w:noProof/>
            <w:webHidden/>
          </w:rPr>
          <w:fldChar w:fldCharType="begin"/>
        </w:r>
        <w:r>
          <w:rPr>
            <w:noProof/>
            <w:webHidden/>
          </w:rPr>
          <w:instrText xml:space="preserve"> PAGEREF _Toc187674471 \h </w:instrText>
        </w:r>
        <w:r>
          <w:rPr>
            <w:noProof/>
            <w:webHidden/>
          </w:rPr>
        </w:r>
        <w:r>
          <w:rPr>
            <w:noProof/>
            <w:webHidden/>
          </w:rPr>
          <w:fldChar w:fldCharType="separate"/>
        </w:r>
        <w:r>
          <w:rPr>
            <w:noProof/>
            <w:webHidden/>
          </w:rPr>
          <w:t>9</w:t>
        </w:r>
        <w:r>
          <w:rPr>
            <w:noProof/>
            <w:webHidden/>
          </w:rPr>
          <w:fldChar w:fldCharType="end"/>
        </w:r>
      </w:hyperlink>
    </w:p>
    <w:p w14:paraId="47FF4378" w14:textId="7B2109C8" w:rsidR="00517DDB" w:rsidRDefault="00517DDB">
      <w:pPr>
        <w:pStyle w:val="TOC5"/>
        <w:tabs>
          <w:tab w:val="right" w:leader="dot" w:pos="9350"/>
        </w:tabs>
        <w:rPr>
          <w:rFonts w:asciiTheme="minorHAnsi" w:eastAsiaTheme="minorEastAsia" w:hAnsiTheme="minorHAnsi" w:cstheme="minorBidi"/>
          <w:noProof/>
          <w:kern w:val="2"/>
          <w14:ligatures w14:val="standardContextual"/>
        </w:rPr>
      </w:pPr>
      <w:hyperlink w:anchor="_Toc187674472" w:history="1">
        <w:r w:rsidRPr="00EB6C3B">
          <w:rPr>
            <w:rStyle w:val="Hyperlink"/>
            <w:noProof/>
          </w:rPr>
          <w:t>Example 4</w:t>
        </w:r>
        <w:r w:rsidRPr="00EB6C3B">
          <w:rPr>
            <w:rStyle w:val="Hyperlink"/>
            <w:noProof/>
            <w:vertAlign w:val="superscript"/>
          </w:rPr>
          <w:t>th</w:t>
        </w:r>
        <w:r w:rsidRPr="00EB6C3B">
          <w:rPr>
            <w:rStyle w:val="Hyperlink"/>
            <w:noProof/>
          </w:rPr>
          <w:t xml:space="preserve"> level heading</w:t>
        </w:r>
        <w:r>
          <w:rPr>
            <w:noProof/>
            <w:webHidden/>
          </w:rPr>
          <w:tab/>
        </w:r>
        <w:r>
          <w:rPr>
            <w:noProof/>
            <w:webHidden/>
          </w:rPr>
          <w:fldChar w:fldCharType="begin"/>
        </w:r>
        <w:r>
          <w:rPr>
            <w:noProof/>
            <w:webHidden/>
          </w:rPr>
          <w:instrText xml:space="preserve"> PAGEREF _Toc187674472 \h </w:instrText>
        </w:r>
        <w:r>
          <w:rPr>
            <w:noProof/>
            <w:webHidden/>
          </w:rPr>
        </w:r>
        <w:r>
          <w:rPr>
            <w:noProof/>
            <w:webHidden/>
          </w:rPr>
          <w:fldChar w:fldCharType="separate"/>
        </w:r>
        <w:r>
          <w:rPr>
            <w:noProof/>
            <w:webHidden/>
          </w:rPr>
          <w:t>9</w:t>
        </w:r>
        <w:r>
          <w:rPr>
            <w:noProof/>
            <w:webHidden/>
          </w:rPr>
          <w:fldChar w:fldCharType="end"/>
        </w:r>
      </w:hyperlink>
    </w:p>
    <w:p w14:paraId="26CC27DD" w14:textId="16467B8E"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3" w:history="1">
        <w:r w:rsidRPr="00EB6C3B">
          <w:rPr>
            <w:rStyle w:val="Hyperlink"/>
            <w:noProof/>
          </w:rPr>
          <w:t>CHAPTER II – UNIQUE PLACEHOLDER CHAPTER II TITLE</w:t>
        </w:r>
        <w:r>
          <w:rPr>
            <w:noProof/>
            <w:webHidden/>
          </w:rPr>
          <w:tab/>
        </w:r>
        <w:r>
          <w:rPr>
            <w:noProof/>
            <w:webHidden/>
          </w:rPr>
          <w:fldChar w:fldCharType="begin"/>
        </w:r>
        <w:r>
          <w:rPr>
            <w:noProof/>
            <w:webHidden/>
          </w:rPr>
          <w:instrText xml:space="preserve"> PAGEREF _Toc187674473 \h </w:instrText>
        </w:r>
        <w:r>
          <w:rPr>
            <w:noProof/>
            <w:webHidden/>
          </w:rPr>
        </w:r>
        <w:r>
          <w:rPr>
            <w:noProof/>
            <w:webHidden/>
          </w:rPr>
          <w:fldChar w:fldCharType="separate"/>
        </w:r>
        <w:r>
          <w:rPr>
            <w:noProof/>
            <w:webHidden/>
          </w:rPr>
          <w:t>12</w:t>
        </w:r>
        <w:r>
          <w:rPr>
            <w:noProof/>
            <w:webHidden/>
          </w:rPr>
          <w:fldChar w:fldCharType="end"/>
        </w:r>
      </w:hyperlink>
    </w:p>
    <w:p w14:paraId="012217E4" w14:textId="15EBD328"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4" w:history="1">
        <w:r w:rsidRPr="00EB6C3B">
          <w:rPr>
            <w:rStyle w:val="Hyperlink"/>
            <w:noProof/>
          </w:rPr>
          <w:t>CHAPTER III – INDIVIDUAL PLACEHOLDER CHAPTER III TITLE</w:t>
        </w:r>
        <w:r>
          <w:rPr>
            <w:noProof/>
            <w:webHidden/>
          </w:rPr>
          <w:tab/>
        </w:r>
        <w:r>
          <w:rPr>
            <w:noProof/>
            <w:webHidden/>
          </w:rPr>
          <w:fldChar w:fldCharType="begin"/>
        </w:r>
        <w:r>
          <w:rPr>
            <w:noProof/>
            <w:webHidden/>
          </w:rPr>
          <w:instrText xml:space="preserve"> PAGEREF _Toc187674474 \h </w:instrText>
        </w:r>
        <w:r>
          <w:rPr>
            <w:noProof/>
            <w:webHidden/>
          </w:rPr>
        </w:r>
        <w:r>
          <w:rPr>
            <w:noProof/>
            <w:webHidden/>
          </w:rPr>
          <w:fldChar w:fldCharType="separate"/>
        </w:r>
        <w:r>
          <w:rPr>
            <w:noProof/>
            <w:webHidden/>
          </w:rPr>
          <w:t>13</w:t>
        </w:r>
        <w:r>
          <w:rPr>
            <w:noProof/>
            <w:webHidden/>
          </w:rPr>
          <w:fldChar w:fldCharType="end"/>
        </w:r>
      </w:hyperlink>
    </w:p>
    <w:p w14:paraId="13FB27B3" w14:textId="5F4E42FF"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5" w:history="1">
        <w:r w:rsidRPr="00EB6C3B">
          <w:rPr>
            <w:rStyle w:val="Hyperlink"/>
            <w:noProof/>
          </w:rPr>
          <w:t>CHAPTER IV – UNIQUE PLACEHOLDER CHAPTER IV TITLE</w:t>
        </w:r>
        <w:r>
          <w:rPr>
            <w:noProof/>
            <w:webHidden/>
          </w:rPr>
          <w:tab/>
        </w:r>
        <w:r>
          <w:rPr>
            <w:noProof/>
            <w:webHidden/>
          </w:rPr>
          <w:fldChar w:fldCharType="begin"/>
        </w:r>
        <w:r>
          <w:rPr>
            <w:noProof/>
            <w:webHidden/>
          </w:rPr>
          <w:instrText xml:space="preserve"> PAGEREF _Toc187674475 \h </w:instrText>
        </w:r>
        <w:r>
          <w:rPr>
            <w:noProof/>
            <w:webHidden/>
          </w:rPr>
        </w:r>
        <w:r>
          <w:rPr>
            <w:noProof/>
            <w:webHidden/>
          </w:rPr>
          <w:fldChar w:fldCharType="separate"/>
        </w:r>
        <w:r>
          <w:rPr>
            <w:noProof/>
            <w:webHidden/>
          </w:rPr>
          <w:t>14</w:t>
        </w:r>
        <w:r>
          <w:rPr>
            <w:noProof/>
            <w:webHidden/>
          </w:rPr>
          <w:fldChar w:fldCharType="end"/>
        </w:r>
      </w:hyperlink>
    </w:p>
    <w:p w14:paraId="252EB567" w14:textId="68EAB35C"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6" w:history="1">
        <w:r w:rsidRPr="00EB6C3B">
          <w:rPr>
            <w:rStyle w:val="Hyperlink"/>
            <w:noProof/>
          </w:rPr>
          <w:t>CHAPTER V – PLACEHOLDER CHAPTER V TITLE</w:t>
        </w:r>
        <w:r>
          <w:rPr>
            <w:noProof/>
            <w:webHidden/>
          </w:rPr>
          <w:tab/>
        </w:r>
        <w:r>
          <w:rPr>
            <w:noProof/>
            <w:webHidden/>
          </w:rPr>
          <w:fldChar w:fldCharType="begin"/>
        </w:r>
        <w:r>
          <w:rPr>
            <w:noProof/>
            <w:webHidden/>
          </w:rPr>
          <w:instrText xml:space="preserve"> PAGEREF _Toc187674476 \h </w:instrText>
        </w:r>
        <w:r>
          <w:rPr>
            <w:noProof/>
            <w:webHidden/>
          </w:rPr>
        </w:r>
        <w:r>
          <w:rPr>
            <w:noProof/>
            <w:webHidden/>
          </w:rPr>
          <w:fldChar w:fldCharType="separate"/>
        </w:r>
        <w:r>
          <w:rPr>
            <w:noProof/>
            <w:webHidden/>
          </w:rPr>
          <w:t>15</w:t>
        </w:r>
        <w:r>
          <w:rPr>
            <w:noProof/>
            <w:webHidden/>
          </w:rPr>
          <w:fldChar w:fldCharType="end"/>
        </w:r>
      </w:hyperlink>
    </w:p>
    <w:p w14:paraId="0BF1F851" w14:textId="2040B4C5"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7" w:history="1">
        <w:r w:rsidRPr="00EB6C3B">
          <w:rPr>
            <w:rStyle w:val="Hyperlink"/>
            <w:smallCaps/>
            <w:noProof/>
          </w:rPr>
          <w:t>APPENDIX A</w:t>
        </w:r>
        <w:r w:rsidRPr="00EB6C3B">
          <w:rPr>
            <w:rStyle w:val="Hyperlink"/>
            <w:noProof/>
          </w:rPr>
          <w:t xml:space="preserve"> – Placeholder Appendix Title</w:t>
        </w:r>
        <w:r>
          <w:rPr>
            <w:noProof/>
            <w:webHidden/>
          </w:rPr>
          <w:tab/>
        </w:r>
        <w:r>
          <w:rPr>
            <w:noProof/>
            <w:webHidden/>
          </w:rPr>
          <w:fldChar w:fldCharType="begin"/>
        </w:r>
        <w:r>
          <w:rPr>
            <w:noProof/>
            <w:webHidden/>
          </w:rPr>
          <w:instrText xml:space="preserve"> PAGEREF _Toc187674477 \h </w:instrText>
        </w:r>
        <w:r>
          <w:rPr>
            <w:noProof/>
            <w:webHidden/>
          </w:rPr>
        </w:r>
        <w:r>
          <w:rPr>
            <w:noProof/>
            <w:webHidden/>
          </w:rPr>
          <w:fldChar w:fldCharType="separate"/>
        </w:r>
        <w:r>
          <w:rPr>
            <w:noProof/>
            <w:webHidden/>
          </w:rPr>
          <w:t>16</w:t>
        </w:r>
        <w:r>
          <w:rPr>
            <w:noProof/>
            <w:webHidden/>
          </w:rPr>
          <w:fldChar w:fldCharType="end"/>
        </w:r>
      </w:hyperlink>
    </w:p>
    <w:p w14:paraId="5CCFE69F" w14:textId="3F861FF3"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8" w:history="1">
        <w:r w:rsidRPr="00EB6C3B">
          <w:rPr>
            <w:rStyle w:val="Hyperlink"/>
            <w:smallCaps/>
            <w:noProof/>
          </w:rPr>
          <w:t>APPENDIX B</w:t>
        </w:r>
        <w:r w:rsidRPr="00EB6C3B">
          <w:rPr>
            <w:rStyle w:val="Hyperlink"/>
            <w:noProof/>
          </w:rPr>
          <w:t xml:space="preserve"> – IRB Approval Letter</w:t>
        </w:r>
        <w:r>
          <w:rPr>
            <w:noProof/>
            <w:webHidden/>
          </w:rPr>
          <w:tab/>
        </w:r>
        <w:r>
          <w:rPr>
            <w:noProof/>
            <w:webHidden/>
          </w:rPr>
          <w:fldChar w:fldCharType="begin"/>
        </w:r>
        <w:r>
          <w:rPr>
            <w:noProof/>
            <w:webHidden/>
          </w:rPr>
          <w:instrText xml:space="preserve"> PAGEREF _Toc187674478 \h </w:instrText>
        </w:r>
        <w:r>
          <w:rPr>
            <w:noProof/>
            <w:webHidden/>
          </w:rPr>
        </w:r>
        <w:r>
          <w:rPr>
            <w:noProof/>
            <w:webHidden/>
          </w:rPr>
          <w:fldChar w:fldCharType="separate"/>
        </w:r>
        <w:r>
          <w:rPr>
            <w:noProof/>
            <w:webHidden/>
          </w:rPr>
          <w:t>19</w:t>
        </w:r>
        <w:r>
          <w:rPr>
            <w:noProof/>
            <w:webHidden/>
          </w:rPr>
          <w:fldChar w:fldCharType="end"/>
        </w:r>
      </w:hyperlink>
    </w:p>
    <w:p w14:paraId="2ECF43E2" w14:textId="46CE1C03" w:rsidR="00517DDB" w:rsidRDefault="00517DDB">
      <w:pPr>
        <w:pStyle w:val="TOC1"/>
        <w:tabs>
          <w:tab w:val="right" w:leader="dot" w:pos="9350"/>
        </w:tabs>
        <w:rPr>
          <w:rFonts w:asciiTheme="minorHAnsi" w:eastAsiaTheme="minorEastAsia" w:hAnsiTheme="minorHAnsi" w:cstheme="minorBidi"/>
          <w:noProof/>
          <w:kern w:val="2"/>
          <w14:ligatures w14:val="standardContextual"/>
        </w:rPr>
      </w:pPr>
      <w:hyperlink w:anchor="_Toc187674479" w:history="1">
        <w:r w:rsidRPr="00EB6C3B">
          <w:rPr>
            <w:rStyle w:val="Hyperlink"/>
            <w:noProof/>
          </w:rPr>
          <w:t>REFERENCES</w:t>
        </w:r>
        <w:r>
          <w:rPr>
            <w:noProof/>
            <w:webHidden/>
          </w:rPr>
          <w:tab/>
        </w:r>
        <w:r>
          <w:rPr>
            <w:noProof/>
            <w:webHidden/>
          </w:rPr>
          <w:fldChar w:fldCharType="begin"/>
        </w:r>
        <w:r>
          <w:rPr>
            <w:noProof/>
            <w:webHidden/>
          </w:rPr>
          <w:instrText xml:space="preserve"> PAGEREF _Toc187674479 \h </w:instrText>
        </w:r>
        <w:r>
          <w:rPr>
            <w:noProof/>
            <w:webHidden/>
          </w:rPr>
        </w:r>
        <w:r>
          <w:rPr>
            <w:noProof/>
            <w:webHidden/>
          </w:rPr>
          <w:fldChar w:fldCharType="separate"/>
        </w:r>
        <w:r>
          <w:rPr>
            <w:noProof/>
            <w:webHidden/>
          </w:rPr>
          <w:t>20</w:t>
        </w:r>
        <w:r>
          <w:rPr>
            <w:noProof/>
            <w:webHidden/>
          </w:rPr>
          <w:fldChar w:fldCharType="end"/>
        </w:r>
      </w:hyperlink>
    </w:p>
    <w:p w14:paraId="39CABD71" w14:textId="606BF64A"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18"/>
          <w:footerReference w:type="default" r:id="rId19"/>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87674465"/>
      <w:r w:rsidRPr="004F1ED3">
        <w:lastRenderedPageBreak/>
        <w:t>LIST OF TABLES</w:t>
      </w:r>
      <w:bookmarkEnd w:id="3"/>
    </w:p>
    <w:p w14:paraId="5ED36FDD" w14:textId="5EC745FF" w:rsidR="00517DDB"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674404" w:history="1">
        <w:r w:rsidR="00517DDB" w:rsidRPr="00D06AF7">
          <w:rPr>
            <w:rStyle w:val="Hyperlink"/>
            <w:noProof/>
          </w:rPr>
          <w:t>Table 1 Example Table Title</w:t>
        </w:r>
        <w:r w:rsidR="00517DDB">
          <w:rPr>
            <w:noProof/>
            <w:webHidden/>
          </w:rPr>
          <w:tab/>
        </w:r>
        <w:r w:rsidR="00517DDB">
          <w:rPr>
            <w:noProof/>
            <w:webHidden/>
          </w:rPr>
          <w:fldChar w:fldCharType="begin"/>
        </w:r>
        <w:r w:rsidR="00517DDB">
          <w:rPr>
            <w:noProof/>
            <w:webHidden/>
          </w:rPr>
          <w:instrText xml:space="preserve"> PAGEREF _Toc187674404 \h </w:instrText>
        </w:r>
        <w:r w:rsidR="00517DDB">
          <w:rPr>
            <w:noProof/>
            <w:webHidden/>
          </w:rPr>
        </w:r>
        <w:r w:rsidR="00517DDB">
          <w:rPr>
            <w:noProof/>
            <w:webHidden/>
          </w:rPr>
          <w:fldChar w:fldCharType="separate"/>
        </w:r>
        <w:r w:rsidR="00517DDB">
          <w:rPr>
            <w:noProof/>
            <w:webHidden/>
          </w:rPr>
          <w:t>9</w:t>
        </w:r>
        <w:r w:rsidR="00517DDB">
          <w:rPr>
            <w:noProof/>
            <w:webHidden/>
          </w:rPr>
          <w:fldChar w:fldCharType="end"/>
        </w:r>
      </w:hyperlink>
    </w:p>
    <w:p w14:paraId="70775B4E" w14:textId="1AFEBC90"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05" w:history="1">
        <w:r w:rsidRPr="00D06AF7">
          <w:rPr>
            <w:rStyle w:val="Hyperlink"/>
            <w:noProof/>
          </w:rPr>
          <w:t>Table A1. Appendix Table Title Example</w:t>
        </w:r>
        <w:r>
          <w:rPr>
            <w:noProof/>
            <w:webHidden/>
          </w:rPr>
          <w:tab/>
        </w:r>
        <w:r>
          <w:rPr>
            <w:noProof/>
            <w:webHidden/>
          </w:rPr>
          <w:fldChar w:fldCharType="begin"/>
        </w:r>
        <w:r>
          <w:rPr>
            <w:noProof/>
            <w:webHidden/>
          </w:rPr>
          <w:instrText xml:space="preserve"> PAGEREF _Toc187674405 \h </w:instrText>
        </w:r>
        <w:r>
          <w:rPr>
            <w:noProof/>
            <w:webHidden/>
          </w:rPr>
        </w:r>
        <w:r>
          <w:rPr>
            <w:noProof/>
            <w:webHidden/>
          </w:rPr>
          <w:fldChar w:fldCharType="separate"/>
        </w:r>
        <w:r>
          <w:rPr>
            <w:noProof/>
            <w:webHidden/>
          </w:rPr>
          <w:t>16</w:t>
        </w:r>
        <w:r>
          <w:rPr>
            <w:noProof/>
            <w:webHidden/>
          </w:rPr>
          <w:fldChar w:fldCharType="end"/>
        </w:r>
      </w:hyperlink>
    </w:p>
    <w:p w14:paraId="369C6B14" w14:textId="2DF6C05D"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0"/>
          <w:footerReference w:type="default" r:id="rId21"/>
          <w:pgSz w:w="12240" w:h="15840"/>
          <w:pgMar w:top="1440" w:right="1440" w:bottom="1440" w:left="1440" w:header="720" w:footer="1440" w:gutter="0"/>
          <w:pgNumType w:fmt="lowerRoman"/>
          <w:cols w:space="720"/>
          <w:docGrid w:linePitch="360"/>
        </w:sectPr>
      </w:pPr>
    </w:p>
    <w:p w14:paraId="6F26962E" w14:textId="77777777" w:rsidR="00517DDB" w:rsidRDefault="003E1BEE" w:rsidP="007C0562">
      <w:pPr>
        <w:pStyle w:val="PPH"/>
        <w:rPr>
          <w:noProof/>
        </w:rPr>
      </w:pPr>
      <w:bookmarkStart w:id="4" w:name="_Toc187674466"/>
      <w:r w:rsidRPr="004F1ED3">
        <w:lastRenderedPageBreak/>
        <w:t>LIST OF ILLUSTRATIONS</w:t>
      </w:r>
      <w:bookmarkEnd w:id="4"/>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365C488A" w14:textId="639FB7F2"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0" w:history="1">
        <w:r w:rsidRPr="001F7DEB">
          <w:rPr>
            <w:rStyle w:val="Hyperlink"/>
            <w:noProof/>
          </w:rPr>
          <w:t>Figure 1. Example Figure Title.</w:t>
        </w:r>
        <w:r>
          <w:rPr>
            <w:noProof/>
            <w:webHidden/>
          </w:rPr>
          <w:tab/>
        </w:r>
        <w:r>
          <w:rPr>
            <w:noProof/>
            <w:webHidden/>
          </w:rPr>
          <w:fldChar w:fldCharType="begin"/>
        </w:r>
        <w:r>
          <w:rPr>
            <w:noProof/>
            <w:webHidden/>
          </w:rPr>
          <w:instrText xml:space="preserve"> PAGEREF _Toc187674480 \h </w:instrText>
        </w:r>
        <w:r>
          <w:rPr>
            <w:noProof/>
            <w:webHidden/>
          </w:rPr>
        </w:r>
        <w:r>
          <w:rPr>
            <w:noProof/>
            <w:webHidden/>
          </w:rPr>
          <w:fldChar w:fldCharType="separate"/>
        </w:r>
        <w:r>
          <w:rPr>
            <w:noProof/>
            <w:webHidden/>
          </w:rPr>
          <w:t>10</w:t>
        </w:r>
        <w:r>
          <w:rPr>
            <w:noProof/>
            <w:webHidden/>
          </w:rPr>
          <w:fldChar w:fldCharType="end"/>
        </w:r>
      </w:hyperlink>
    </w:p>
    <w:p w14:paraId="0D57AA48" w14:textId="3AB0BDF9"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1" w:history="1">
        <w:r w:rsidRPr="001F7DEB">
          <w:rPr>
            <w:rStyle w:val="Hyperlink"/>
            <w:noProof/>
            <w14:scene3d>
              <w14:camera w14:prst="orthographicFront"/>
              <w14:lightRig w14:rig="threePt" w14:dir="t">
                <w14:rot w14:lat="0" w14:lon="0" w14:rev="0"/>
              </w14:lightRig>
            </w14:scene3d>
          </w:rPr>
          <w:t>Figure A1.</w:t>
        </w:r>
        <w:r w:rsidRPr="001F7DEB">
          <w:rPr>
            <w:rStyle w:val="Hyperlink"/>
            <w:noProof/>
          </w:rPr>
          <w:t xml:space="preserve"> Example Figure Title</w:t>
        </w:r>
        <w:r>
          <w:rPr>
            <w:noProof/>
            <w:webHidden/>
          </w:rPr>
          <w:tab/>
        </w:r>
        <w:r>
          <w:rPr>
            <w:noProof/>
            <w:webHidden/>
          </w:rPr>
          <w:fldChar w:fldCharType="begin"/>
        </w:r>
        <w:r>
          <w:rPr>
            <w:noProof/>
            <w:webHidden/>
          </w:rPr>
          <w:instrText xml:space="preserve"> PAGEREF _Toc187674481 \h </w:instrText>
        </w:r>
        <w:r>
          <w:rPr>
            <w:noProof/>
            <w:webHidden/>
          </w:rPr>
        </w:r>
        <w:r>
          <w:rPr>
            <w:noProof/>
            <w:webHidden/>
          </w:rPr>
          <w:fldChar w:fldCharType="separate"/>
        </w:r>
        <w:r>
          <w:rPr>
            <w:noProof/>
            <w:webHidden/>
          </w:rPr>
          <w:t>17</w:t>
        </w:r>
        <w:r>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2"/>
          <w:footerReference w:type="default" r:id="rId23"/>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5" w:name="_Toc187674467"/>
      <w:r w:rsidRPr="004F1ED3">
        <w:lastRenderedPageBreak/>
        <w:t>LIST OF ABBREVIATIONS</w:t>
      </w:r>
      <w:bookmarkEnd w:id="5"/>
    </w:p>
    <w:p w14:paraId="25DB5B24" w14:textId="12B250DB" w:rsidR="00241A86" w:rsidRDefault="00CF3B9F" w:rsidP="003E1BEE">
      <w:r w:rsidRPr="004F1ED3">
        <w:tab/>
      </w:r>
      <w:r w:rsidRPr="004F1ED3">
        <w:tab/>
      </w:r>
      <w:r w:rsidR="00241A86">
        <w:t>IRB</w:t>
      </w:r>
      <w:r w:rsidR="00241A86">
        <w:tab/>
      </w:r>
      <w:r w:rsidR="00241A86">
        <w:tab/>
      </w:r>
      <w:r w:rsidR="00241A86">
        <w:tab/>
      </w:r>
      <w:r w:rsidR="00241A86">
        <w:tab/>
        <w:t>Institutional Review Board</w:t>
      </w:r>
    </w:p>
    <w:p w14:paraId="0BF42884" w14:textId="2283658B" w:rsidR="00F91CBF" w:rsidRPr="004F1ED3" w:rsidRDefault="00CF3B9F" w:rsidP="00241A86">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Pr="004F1ED3" w:rsidRDefault="00CF3B9F" w:rsidP="003E1BEE">
      <w:pPr>
        <w:rPr>
          <w:i/>
        </w:rPr>
      </w:pPr>
    </w:p>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7777777"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r w:rsidRPr="004F1ED3">
        <w:tab/>
      </w:r>
    </w:p>
    <w:p w14:paraId="5E3A509C" w14:textId="030E5482" w:rsidR="008D722F" w:rsidRPr="004F1ED3" w:rsidRDefault="00C924BA" w:rsidP="00410027">
      <w:pPr>
        <w:pStyle w:val="ChapterTitleCT"/>
      </w:pPr>
      <w:bookmarkStart w:id="6" w:name="_Toc187674468"/>
      <w:r w:rsidRPr="00C924BA">
        <w:lastRenderedPageBreak/>
        <w:t>–</w:t>
      </w:r>
      <w:r w:rsidR="00F7503B" w:rsidRPr="004F1ED3">
        <w:t xml:space="preserve"> </w:t>
      </w:r>
      <w:r w:rsidR="00074E95">
        <w:t>INTRODUCTION</w:t>
      </w:r>
      <w:bookmarkEnd w:id="6"/>
    </w:p>
    <w:p w14:paraId="150B43BC" w14:textId="77777777" w:rsidR="00D123F1" w:rsidRPr="00B24B17" w:rsidRDefault="00D123F1" w:rsidP="00B24B17">
      <w:pPr>
        <w:pStyle w:val="H1"/>
      </w:pPr>
      <w:bookmarkStart w:id="7" w:name="_Toc187674469"/>
      <w:r w:rsidRPr="00B24B17">
        <w:t>Example 1st level heading</w:t>
      </w:r>
      <w:bookmarkEnd w:id="7"/>
    </w:p>
    <w:p w14:paraId="6F73A404" w14:textId="38E202BB" w:rsidR="005A1C71" w:rsidRPr="004F1ED3" w:rsidRDefault="005A1C71" w:rsidP="005A1C71">
      <w:pPr>
        <w:pStyle w:val="Paragraphs"/>
        <w:rPr>
          <w:rFonts w:cs="Times New Roman"/>
        </w:rPr>
      </w:pPr>
      <w:r>
        <w:rPr>
          <w:rFonts w:cs="Times New Roman"/>
        </w:rPr>
        <w:t>Example paragraph blah blah blah I’m writing a paragraph here........Example paragraph blah blah blah I’m writing a paragraph here........</w:t>
      </w:r>
      <w:r w:rsidRPr="005A1C71">
        <w:rPr>
          <w:rFonts w:cs="Times New Roman"/>
        </w:rPr>
        <w:t xml:space="preserve"> </w:t>
      </w:r>
      <w:r>
        <w:rPr>
          <w:rFonts w:cs="Times New Roman"/>
        </w:rPr>
        <w:t>Example paragraph blah blah blah I’m writing a paragraph here........Example paragraph blah blah blah I’m writing a paragraph here........Example paragraph blah blah blah I’m writing a paragraph here........Example paragraph blah blah blah I’m writing a paragraph here........</w:t>
      </w:r>
    </w:p>
    <w:p w14:paraId="5C8BE5B0" w14:textId="77777777" w:rsidR="00E859E6" w:rsidRPr="004F1ED3" w:rsidRDefault="00E859E6" w:rsidP="0067043E">
      <w:pPr>
        <w:pStyle w:val="H2"/>
        <w:keepNext/>
        <w:contextualSpacing/>
        <w:outlineLvl w:val="2"/>
        <w:rPr>
          <w:rFonts w:cs="Times New Roman"/>
        </w:rPr>
      </w:pPr>
      <w:bookmarkStart w:id="8" w:name="_Toc187674470"/>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8"/>
    </w:p>
    <w:p w14:paraId="7DF778DC" w14:textId="77777777" w:rsidR="005F1D67" w:rsidRPr="004F1ED3" w:rsidRDefault="0030017D" w:rsidP="005F1D67">
      <w:pPr>
        <w:pStyle w:val="Paragraphs"/>
        <w:rPr>
          <w:rFonts w:cs="Times New Roman"/>
        </w:rPr>
      </w:pPr>
      <w:r w:rsidRPr="0030017D">
        <w:rPr>
          <w:rFonts w:cs="Times New Roman"/>
        </w:rPr>
        <w:t>Paragraph will begin here</w:t>
      </w:r>
    </w:p>
    <w:p w14:paraId="19E48DA7" w14:textId="77777777" w:rsidR="00E859E6" w:rsidRPr="004F1ED3" w:rsidRDefault="00E859E6" w:rsidP="0067043E">
      <w:pPr>
        <w:pStyle w:val="Paragraphs"/>
        <w:contextualSpacing/>
        <w:rPr>
          <w:rFonts w:cs="Times New Roman"/>
        </w:rPr>
      </w:pPr>
      <w:bookmarkStart w:id="9" w:name="_Toc187674471"/>
      <w:r w:rsidRPr="004F1ED3">
        <w:rPr>
          <w:rStyle w:val="H3Char"/>
          <w:rFonts w:cs="Times New Roman"/>
        </w:rPr>
        <w:t>Example 3rd level heading (in paragraph)</w:t>
      </w:r>
      <w:bookmarkEnd w:id="9"/>
      <w:r w:rsidRPr="004F1ED3">
        <w:rPr>
          <w:rFonts w:cs="Times New Roman"/>
        </w:rPr>
        <w:t>. Example paragraph with heading in line with paragraph.</w:t>
      </w:r>
    </w:p>
    <w:p w14:paraId="701B11B6" w14:textId="77777777" w:rsidR="00E859E6" w:rsidRPr="004F1ED3" w:rsidRDefault="00E859E6" w:rsidP="0067043E">
      <w:pPr>
        <w:pStyle w:val="H4"/>
        <w:contextualSpacing/>
        <w:rPr>
          <w:rFonts w:cs="Times New Roman"/>
        </w:rPr>
      </w:pPr>
      <w:bookmarkStart w:id="10" w:name="_Toc187674472"/>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0"/>
    </w:p>
    <w:p w14:paraId="59836F59" w14:textId="618BEC51" w:rsidR="00AE6266" w:rsidRPr="00CB1CBA" w:rsidRDefault="00AE6266" w:rsidP="00AE6266">
      <w:pPr>
        <w:ind w:firstLine="720"/>
      </w:pPr>
      <w:r w:rsidRPr="00CB1CBA">
        <w:t>Tables must be formatted to fit within the 1</w:t>
      </w:r>
      <w:r w:rsidR="0036165F">
        <w:t>”</w:t>
      </w:r>
      <w:r w:rsidRPr="00CB1CBA">
        <w:t xml:space="preserve"> left, 1</w:t>
      </w:r>
      <w:r w:rsidR="0036165F">
        <w:t>”</w:t>
      </w:r>
      <w:r w:rsidRPr="00CB1CBA">
        <w:t xml:space="preserve"> right, 1</w:t>
      </w:r>
      <w:r w:rsidR="0036165F">
        <w:t>”</w:t>
      </w:r>
      <w:r w:rsidRPr="00CB1CBA">
        <w:t xml:space="preserve"> top, 1</w:t>
      </w:r>
      <w:r w:rsidR="0036165F">
        <w:t>”</w:t>
      </w:r>
      <w:r w:rsidRPr="00CB1CBA">
        <w:t xml:space="preserve"> bottom margins.</w:t>
      </w:r>
      <w:r w:rsidRPr="00AE6266">
        <w:t xml:space="preserve"> Turn on the ruler to see the margins.</w:t>
      </w:r>
    </w:p>
    <w:p w14:paraId="22538978" w14:textId="77777777" w:rsidR="00AE6266" w:rsidRDefault="00AE6266" w:rsidP="00AE6266">
      <w:pPr>
        <w:ind w:firstLine="720"/>
      </w:pPr>
      <w:proofErr w:type="gramStart"/>
      <w:r w:rsidRPr="00CB1CBA">
        <w:t>In order for</w:t>
      </w:r>
      <w:proofErr w:type="gramEnd"/>
      <w:r w:rsidRPr="00CB1CBA">
        <w:t xml:space="preserve">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79CD75CA" w14:textId="77777777" w:rsidR="00AE6266" w:rsidRDefault="00AE6266" w:rsidP="00AE6266">
      <w:pPr>
        <w:ind w:firstLine="720"/>
      </w:pPr>
    </w:p>
    <w:p w14:paraId="5A2CC53C" w14:textId="77777777" w:rsidR="00DF314B" w:rsidRPr="004F1ED3" w:rsidRDefault="00DF314B" w:rsidP="00715640">
      <w:pPr>
        <w:pStyle w:val="TableTitle"/>
        <w:rPr>
          <w:rFonts w:cs="Times New Roman"/>
        </w:rPr>
      </w:pPr>
      <w:r w:rsidRPr="004F1ED3">
        <w:rPr>
          <w:rFonts w:cs="Times New Roman"/>
        </w:rPr>
        <w:br/>
      </w:r>
      <w:bookmarkStart w:id="11" w:name="_Toc187674404"/>
      <w:r w:rsidRPr="004F1ED3">
        <w:rPr>
          <w:rFonts w:cs="Times New Roman"/>
        </w:rPr>
        <w:t>Example Table Title</w:t>
      </w:r>
      <w:bookmarkEnd w:id="11"/>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F52C68" w:rsidRPr="00EF4A71" w14:paraId="663B2118" w14:textId="77777777" w:rsidTr="00490DEC">
        <w:trPr>
          <w:trHeight w:val="720"/>
        </w:trPr>
        <w:tc>
          <w:tcPr>
            <w:tcW w:w="8630" w:type="dxa"/>
          </w:tcPr>
          <w:p w14:paraId="4EFD4B35" w14:textId="77777777" w:rsidR="00F52C68" w:rsidRPr="00EF4A71" w:rsidRDefault="00F52C68" w:rsidP="00490DEC">
            <w:pPr>
              <w:rPr>
                <w:rFonts w:cstheme="minorBidi"/>
                <w:sz w:val="16"/>
                <w:szCs w:val="16"/>
              </w:rPr>
            </w:pPr>
          </w:p>
        </w:tc>
      </w:tr>
    </w:tbl>
    <w:p w14:paraId="1B7A955B" w14:textId="77777777" w:rsidR="00F52C68" w:rsidRDefault="00F52C68" w:rsidP="00F52C68">
      <w:pPr>
        <w:pStyle w:val="Paragraphs"/>
        <w:ind w:firstLine="0"/>
      </w:pPr>
    </w:p>
    <w:p w14:paraId="4EC52BF5" w14:textId="52FBA876" w:rsidR="00DF314B" w:rsidRPr="004F1ED3" w:rsidRDefault="00341434" w:rsidP="00F52C68">
      <w:pPr>
        <w:pStyle w:val="Paragraphs"/>
        <w:ind w:firstLine="0"/>
      </w:pPr>
      <w:r>
        <w:fldChar w:fldCharType="begin"/>
      </w:r>
      <w:r w:rsidRPr="001D4E76">
        <w:instrText xml:space="preserve"> STYLEREF "Table Title" \l \n </w:instrText>
      </w:r>
      <w:r>
        <w:fldChar w:fldCharType="separate"/>
      </w:r>
      <w:r w:rsidR="009E29CC">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77777777" w:rsidR="00C757E4" w:rsidRDefault="00DF314B" w:rsidP="00C757E4">
      <w:pPr>
        <w:pStyle w:val="TableNotes"/>
        <w:rPr>
          <w:rFonts w:cs="Times New Roman"/>
        </w:rPr>
      </w:pPr>
      <w:r w:rsidRPr="004F1ED3">
        <w:rPr>
          <w:rFonts w:cs="Times New Roman"/>
        </w:rPr>
        <w:t xml:space="preserve">Note: </w:t>
      </w:r>
      <w:r w:rsidR="00AE6266" w:rsidRPr="00AE6266">
        <w:rPr>
          <w:rFonts w:cs="Times New Roman"/>
        </w:rPr>
        <w:t>Here is an example of table notes in the table note style. The table notes should be formatted according to your style guide.</w:t>
      </w:r>
    </w:p>
    <w:p w14:paraId="595D4B74" w14:textId="77777777" w:rsidR="009C2863" w:rsidRDefault="009C2863" w:rsidP="009C2863">
      <w:pPr>
        <w:pStyle w:val="Paragraphs"/>
      </w:pPr>
      <w:r>
        <w:t xml:space="preserve">If your table is longer than one page, you will need to have a “Table Continued” for each additional page that the table goes over. See </w:t>
      </w:r>
      <w:proofErr w:type="gramStart"/>
      <w:r>
        <w:t>example</w:t>
      </w:r>
      <w:proofErr w:type="gramEnd"/>
      <w:r>
        <w:t xml:space="preserve"> on next page.</w:t>
      </w:r>
    </w:p>
    <w:p w14:paraId="4A14A562" w14:textId="4260CF8C" w:rsidR="009E29CC" w:rsidRDefault="00D80257" w:rsidP="009E29CC">
      <w:pPr>
        <w:pStyle w:val="Paragraphs"/>
        <w:ind w:firstLine="0"/>
      </w:pPr>
      <w:r>
        <w:tab/>
      </w:r>
      <w:r w:rsidR="007B0A4A">
        <w:t xml:space="preserve">See below for an example of a figure. </w:t>
      </w:r>
      <w:proofErr w:type="gramStart"/>
      <w:r w:rsidR="007B0A4A">
        <w:t>In order for</w:t>
      </w:r>
      <w:proofErr w:type="gramEnd"/>
      <w:r w:rsidR="007B0A4A">
        <w:t xml:space="preserve"> your figure to populate in the List of Illustrations you will need to highlight the figure title and select the “Figure Title Style.” You will then need to update your List of Illustrations. Figures must be within the 1” left, 1” right, 1” top, and 1” bottom margins. </w:t>
      </w: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1D1E4B85" w14:textId="77777777" w:rsidR="00E73B8E" w:rsidRDefault="007B0A4A" w:rsidP="00E73B8E">
      <w:pPr>
        <w:pStyle w:val="FigureTitle"/>
      </w:pPr>
      <w:bookmarkStart w:id="12" w:name="_Toc12866842"/>
      <w:bookmarkStart w:id="13" w:name="_Toc187674480"/>
      <w:r w:rsidRPr="00DC3FC9">
        <w:t>Example Figure Title.</w:t>
      </w:r>
      <w:bookmarkEnd w:id="12"/>
      <w:bookmarkEnd w:id="13"/>
    </w:p>
    <w:p w14:paraId="294F2B8E" w14:textId="7A3D4F76" w:rsidR="00E73B8E" w:rsidRPr="00E73B8E" w:rsidRDefault="007B0A4A" w:rsidP="00E73B8E">
      <w:pPr>
        <w:pStyle w:val="FigureNotes"/>
        <w:rPr>
          <w:rFonts w:cs="Times New Roman"/>
        </w:rPr>
      </w:pPr>
      <w:r w:rsidRPr="004F1ED3">
        <w:t>Use Fi</w:t>
      </w:r>
      <w:r>
        <w:t xml:space="preserve">gure notes to explain what the figure </w:t>
      </w:r>
      <w:r w:rsidRPr="004F1ED3">
        <w:t>is, add a citation for work that is not your own, etc.  Use this for Photos, Figures, Graphs, etc. (</w:t>
      </w:r>
      <w:r>
        <w:t>Lofty Return, USM Gulf Park, photography by Jeanne Stewart, 2015</w:t>
      </w:r>
      <w:r w:rsidRPr="004F1ED3">
        <w:t>).</w:t>
      </w:r>
    </w:p>
    <w:p w14:paraId="7D0C2444" w14:textId="77777777" w:rsidR="00E73B8E" w:rsidRPr="00A643BA" w:rsidRDefault="00E73B8E" w:rsidP="00E73B8E">
      <w:pPr>
        <w:sectPr w:rsidR="00E73B8E" w:rsidRPr="00A643BA" w:rsidSect="00E73B8E">
          <w:headerReference w:type="default" r:id="rId25"/>
          <w:footerReference w:type="default" r:id="rId26"/>
          <w:pgSz w:w="12240" w:h="15840"/>
          <w:pgMar w:top="1440" w:right="1440" w:bottom="1440" w:left="1440" w:header="432" w:footer="864" w:gutter="0"/>
          <w:cols w:space="720"/>
          <w:docGrid w:linePitch="360"/>
        </w:sectPr>
      </w:pPr>
    </w:p>
    <w:p w14:paraId="24B16A85" w14:textId="6611D21D" w:rsidR="007B0A4A" w:rsidRDefault="007B0A4A" w:rsidP="00DB77E5">
      <w:pPr>
        <w:rPr>
          <w:rFonts w:cs="Arial"/>
        </w:rPr>
      </w:pPr>
      <w:r>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1D56DC0" w14:textId="77777777" w:rsidR="007B0A4A" w:rsidRDefault="007B0A4A" w:rsidP="007B0A4A"/>
    <w:p w14:paraId="7D8AF6C4" w14:textId="77777777" w:rsidR="007B0A4A" w:rsidRDefault="007B0A4A" w:rsidP="007B0A4A"/>
    <w:p w14:paraId="7670FAAB" w14:textId="77777777" w:rsidR="00206631" w:rsidRPr="00206631" w:rsidRDefault="00206631" w:rsidP="00206631"/>
    <w:p w14:paraId="1E226EC4" w14:textId="77777777" w:rsidR="00206631" w:rsidRDefault="00206631" w:rsidP="00206631"/>
    <w:p w14:paraId="6F24B57A" w14:textId="77777777" w:rsidR="00206631" w:rsidRDefault="00206631" w:rsidP="00206631"/>
    <w:p w14:paraId="4BDE983E" w14:textId="77777777" w:rsidR="00206631" w:rsidRDefault="00206631" w:rsidP="00206631"/>
    <w:p w14:paraId="63E03391" w14:textId="77777777" w:rsidR="00206631" w:rsidRPr="00206631" w:rsidRDefault="00206631" w:rsidP="00206631">
      <w:pPr>
        <w:sectPr w:rsidR="00206631" w:rsidRPr="00206631" w:rsidSect="00814DF3">
          <w:headerReference w:type="default" r:id="rId27"/>
          <w:footerReference w:type="default" r:id="rId28"/>
          <w:pgSz w:w="15840" w:h="12240" w:orient="landscape"/>
          <w:pgMar w:top="1440" w:right="1440" w:bottom="1440" w:left="1440" w:header="432" w:footer="864" w:gutter="0"/>
          <w:cols w:space="720"/>
          <w:docGrid w:linePitch="360"/>
        </w:sectPr>
      </w:pPr>
    </w:p>
    <w:p w14:paraId="2B273332" w14:textId="78A09F2E" w:rsidR="007B0A4A" w:rsidRPr="004F1ED3" w:rsidRDefault="007B0A4A" w:rsidP="007B0A4A">
      <w:pPr>
        <w:pStyle w:val="ChapterTitleCT"/>
      </w:pPr>
      <w:bookmarkStart w:id="14" w:name="_Toc167785623"/>
      <w:bookmarkStart w:id="15" w:name="_Toc187674473"/>
      <w:r>
        <w:t>–</w:t>
      </w:r>
      <w:r w:rsidRPr="004F1ED3">
        <w:t xml:space="preserve"> </w:t>
      </w:r>
      <w:r w:rsidR="00517DDB">
        <w:t xml:space="preserve">UNIQUE </w:t>
      </w:r>
      <w:r w:rsidRPr="004F1ED3">
        <w:t xml:space="preserve">PLACEHOLDER CHAPTER </w:t>
      </w:r>
      <w:r w:rsidR="00517DDB">
        <w:t xml:space="preserve">II </w:t>
      </w:r>
      <w:r w:rsidRPr="004F1ED3">
        <w:t>TITLE</w:t>
      </w:r>
      <w:bookmarkEnd w:id="14"/>
      <w:bookmarkEnd w:id="15"/>
    </w:p>
    <w:p w14:paraId="71BFEF49" w14:textId="4AECC176" w:rsidR="00476628"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32FAAEB6" w14:textId="77777777" w:rsidR="00B24B17" w:rsidRDefault="00B24B17" w:rsidP="00476628">
      <w:pPr>
        <w:pStyle w:val="Paragraphs"/>
        <w:ind w:left="720" w:firstLine="0"/>
        <w:rPr>
          <w:rFonts w:cs="Times New Roman"/>
        </w:rPr>
      </w:pPr>
    </w:p>
    <w:p w14:paraId="560D441F" w14:textId="77777777" w:rsidR="003B6058" w:rsidRDefault="003B6058" w:rsidP="003B6058">
      <w:pPr>
        <w:pStyle w:val="Paragraphs"/>
      </w:pPr>
    </w:p>
    <w:p w14:paraId="55FB4874" w14:textId="77777777" w:rsidR="003B6058" w:rsidRPr="003B6058" w:rsidRDefault="003B6058" w:rsidP="003B6058">
      <w:pPr>
        <w:pStyle w:val="Paragraphs"/>
        <w:sectPr w:rsidR="003B6058" w:rsidRPr="003B6058" w:rsidSect="00DE3BA6">
          <w:headerReference w:type="default" r:id="rId29"/>
          <w:footerReference w:type="default" r:id="rId30"/>
          <w:pgSz w:w="12240" w:h="15840"/>
          <w:pgMar w:top="1440" w:right="1440" w:bottom="1440" w:left="1440" w:header="720" w:footer="1440" w:gutter="0"/>
          <w:cols w:space="720"/>
          <w:docGrid w:linePitch="360"/>
        </w:sectPr>
      </w:pPr>
    </w:p>
    <w:p w14:paraId="24177943" w14:textId="06DD73FC" w:rsidR="003C2FFA" w:rsidRDefault="00C924BA" w:rsidP="003B6058">
      <w:pPr>
        <w:pStyle w:val="ChapterTitleCT"/>
      </w:pPr>
      <w:bookmarkStart w:id="16" w:name="_Toc187674474"/>
      <w:r w:rsidRPr="00C924BA">
        <w:lastRenderedPageBreak/>
        <w:t>–</w:t>
      </w:r>
      <w:r w:rsidR="003B6058">
        <w:t xml:space="preserve"> </w:t>
      </w:r>
      <w:r w:rsidR="00517DDB">
        <w:t xml:space="preserve">INDIVIDUAL </w:t>
      </w:r>
      <w:r w:rsidR="003B6058">
        <w:t xml:space="preserve">PLACEHOLDER CHAPTER </w:t>
      </w:r>
      <w:r w:rsidR="00517DDB">
        <w:t xml:space="preserve">III </w:t>
      </w:r>
      <w:r w:rsidR="003B6058">
        <w:t>TITLE</w:t>
      </w:r>
      <w:bookmarkEnd w:id="16"/>
    </w:p>
    <w:p w14:paraId="4336D8F4" w14:textId="77777777" w:rsidR="00D92A98" w:rsidRPr="00420CEF" w:rsidRDefault="003B6058" w:rsidP="00A24697">
      <w:pPr>
        <w:pStyle w:val="Paragraphs"/>
      </w:pPr>
      <w:r>
        <w:t>Begin a new chapter here.</w:t>
      </w:r>
    </w:p>
    <w:p w14:paraId="2C212BBF" w14:textId="77777777" w:rsidR="00420CEF" w:rsidRPr="00420CEF" w:rsidRDefault="00420CEF" w:rsidP="00420CEF">
      <w:pPr>
        <w:pStyle w:val="Paragraphs"/>
      </w:pPr>
    </w:p>
    <w:p w14:paraId="3393C121" w14:textId="40C11BCC" w:rsidR="00420CEF" w:rsidRDefault="00420CEF" w:rsidP="00420CEF">
      <w:pPr>
        <w:pStyle w:val="Paragraphs"/>
        <w:sectPr w:rsidR="00420CEF" w:rsidSect="00DE3BA6">
          <w:headerReference w:type="default" r:id="rId31"/>
          <w:footerReference w:type="default" r:id="rId32"/>
          <w:pgSz w:w="12240" w:h="15840"/>
          <w:pgMar w:top="1440" w:right="1440" w:bottom="1440" w:left="1440" w:header="720" w:footer="1440" w:gutter="0"/>
          <w:cols w:space="720"/>
          <w:docGrid w:linePitch="360"/>
        </w:sectPr>
      </w:pPr>
    </w:p>
    <w:p w14:paraId="25484117" w14:textId="05D82206" w:rsidR="003B6058" w:rsidRDefault="002F1183" w:rsidP="002F1183">
      <w:pPr>
        <w:pStyle w:val="ChapterTitleCT"/>
      </w:pPr>
      <w:bookmarkStart w:id="17" w:name="_Toc187674475"/>
      <w:r>
        <w:lastRenderedPageBreak/>
        <w:t>–</w:t>
      </w:r>
      <w:r w:rsidR="00517DDB">
        <w:t xml:space="preserve"> UNIQUE</w:t>
      </w:r>
      <w:r>
        <w:t xml:space="preserve"> PLACEHOLDER CHAPTER </w:t>
      </w:r>
      <w:r w:rsidR="00517DDB">
        <w:t xml:space="preserve">IV </w:t>
      </w:r>
      <w:r>
        <w:t>TITLE</w:t>
      </w:r>
      <w:bookmarkEnd w:id="17"/>
    </w:p>
    <w:p w14:paraId="5FF5D869" w14:textId="77777777" w:rsidR="00476628" w:rsidRDefault="002F1183" w:rsidP="00DE1019">
      <w:pPr>
        <w:pStyle w:val="Paragraphs"/>
        <w:ind w:firstLine="0"/>
      </w:pPr>
      <w:r w:rsidRPr="002F1183">
        <w:t>Begin a new chapter here.</w:t>
      </w:r>
    </w:p>
    <w:p w14:paraId="757C11CD" w14:textId="77777777" w:rsidR="007C3B7F" w:rsidRDefault="007C3B7F" w:rsidP="00476628">
      <w:pPr>
        <w:pStyle w:val="Paragraphs"/>
      </w:pPr>
    </w:p>
    <w:p w14:paraId="33C3E7A0" w14:textId="77777777" w:rsidR="00DC00EC" w:rsidRDefault="00DC00EC" w:rsidP="002F1183">
      <w:pPr>
        <w:pStyle w:val="Paragraphs"/>
      </w:pPr>
    </w:p>
    <w:p w14:paraId="7D99AC3B" w14:textId="77777777" w:rsidR="002F1183" w:rsidRDefault="002F1183" w:rsidP="002F1183">
      <w:pPr>
        <w:pStyle w:val="Paragraphs"/>
        <w:sectPr w:rsidR="002F1183" w:rsidSect="00DE3BA6">
          <w:headerReference w:type="default" r:id="rId33"/>
          <w:footerReference w:type="default" r:id="rId34"/>
          <w:pgSz w:w="12240" w:h="15840"/>
          <w:pgMar w:top="1440" w:right="1440" w:bottom="1440" w:left="1440" w:header="720" w:footer="1440" w:gutter="0"/>
          <w:cols w:space="720"/>
          <w:docGrid w:linePitch="360"/>
        </w:sectPr>
      </w:pPr>
    </w:p>
    <w:p w14:paraId="0B713BBD" w14:textId="5168D103" w:rsidR="002F1183" w:rsidRDefault="002F1183" w:rsidP="002F1183">
      <w:pPr>
        <w:pStyle w:val="ChapterTitleCT"/>
      </w:pPr>
      <w:bookmarkStart w:id="18" w:name="_Toc187674476"/>
      <w:r>
        <w:lastRenderedPageBreak/>
        <w:t xml:space="preserve">– PLACEHOLDER CHAPTER </w:t>
      </w:r>
      <w:r w:rsidR="00517DDB">
        <w:t xml:space="preserve">V </w:t>
      </w:r>
      <w:r>
        <w:t>TITLE</w:t>
      </w:r>
      <w:bookmarkEnd w:id="18"/>
    </w:p>
    <w:p w14:paraId="120D6F25" w14:textId="77777777" w:rsidR="002F1183" w:rsidRPr="002F1183" w:rsidRDefault="002F1183" w:rsidP="00DE1019">
      <w:pPr>
        <w:pStyle w:val="Paragraphs"/>
        <w:ind w:firstLine="0"/>
      </w:pPr>
      <w:r w:rsidRPr="002F1183">
        <w:t xml:space="preserve">Begin a new chapter here. </w:t>
      </w:r>
    </w:p>
    <w:p w14:paraId="286D9BBC" w14:textId="77777777" w:rsidR="003B6058" w:rsidRDefault="003B6058" w:rsidP="003B6058">
      <w:pPr>
        <w:pStyle w:val="Paragraphs"/>
      </w:pPr>
    </w:p>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19" w:name="_Toc187674477"/>
      <w:r w:rsidRPr="00C924BA">
        <w:lastRenderedPageBreak/>
        <w:t>–</w:t>
      </w:r>
      <w:r w:rsidR="003047A3">
        <w:t xml:space="preserve"> </w:t>
      </w:r>
      <w:r w:rsidR="00C32A66" w:rsidRPr="004F1ED3">
        <w:t>Placeholder Appendix Title</w:t>
      </w:r>
      <w:bookmarkEnd w:id="19"/>
    </w:p>
    <w:p w14:paraId="330EB7C1" w14:textId="77777777" w:rsidR="00946785" w:rsidRDefault="00946785" w:rsidP="00946785">
      <w:pPr>
        <w:ind w:firstLine="720"/>
        <w:contextualSpacing/>
        <w:rPr>
          <w:rFonts w:cstheme="minorBidi"/>
        </w:rPr>
      </w:pPr>
      <w:r w:rsidRPr="00946785">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475CCD">
        <w:rPr>
          <w:rFonts w:cstheme="minorBidi"/>
        </w:rPr>
        <w:t xml:space="preserve"> </w:t>
      </w:r>
      <w:r w:rsidR="00475CCD">
        <w:t>Delete</w:t>
      </w:r>
      <w:r w:rsidR="00475CCD" w:rsidRPr="00AB0FD3">
        <w:t xml:space="preserve"> </w:t>
      </w:r>
      <w:proofErr w:type="gramStart"/>
      <w:r w:rsidR="00475CCD" w:rsidRPr="00AB0FD3">
        <w:t>Appendix</w:t>
      </w:r>
      <w:proofErr w:type="gramEnd"/>
      <w:r w:rsidR="00475CCD" w:rsidRPr="00AB0FD3">
        <w:t xml:space="preserve"> if</w:t>
      </w:r>
      <w:r w:rsidR="00475CCD">
        <w:t xml:space="preserve"> this section is not required. </w:t>
      </w:r>
    </w:p>
    <w:p w14:paraId="56AC31E4" w14:textId="77777777" w:rsidR="00A56A90" w:rsidRPr="00946785" w:rsidRDefault="00A56A90" w:rsidP="00946785">
      <w:pPr>
        <w:ind w:firstLine="720"/>
        <w:contextualSpacing/>
        <w:rPr>
          <w:rFonts w:cstheme="minorBidi"/>
        </w:rPr>
      </w:pPr>
    </w:p>
    <w:p w14:paraId="2702DC4F" w14:textId="77777777" w:rsidR="00946785" w:rsidRPr="00F601C4" w:rsidRDefault="00F601C4" w:rsidP="00F601C4">
      <w:pPr>
        <w:pStyle w:val="AT-AppendixTable"/>
      </w:pPr>
      <w:bookmarkStart w:id="20" w:name="_Toc497215222"/>
      <w:r>
        <w:br/>
      </w:r>
      <w:bookmarkStart w:id="21" w:name="_Toc187674405"/>
      <w:r w:rsidR="00946785" w:rsidRPr="00F601C4">
        <w:t>Appendix Table Title Example</w:t>
      </w:r>
      <w:bookmarkEnd w:id="21"/>
      <w:r w:rsidR="00946785" w:rsidRPr="00F601C4">
        <w:t xml:space="preserve"> </w:t>
      </w:r>
      <w:bookmarkEnd w:id="20"/>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22EA80D9" w14:textId="77777777" w:rsidR="00946785" w:rsidRPr="00946785" w:rsidRDefault="00946785" w:rsidP="00946785">
      <w:pPr>
        <w:rPr>
          <w:rFonts w:cstheme="minorBidi"/>
          <w:sz w:val="16"/>
          <w:szCs w:val="16"/>
        </w:rPr>
      </w:pPr>
    </w:p>
    <w:p w14:paraId="195DBB88" w14:textId="77777777" w:rsidR="00A56A90" w:rsidRPr="00946785" w:rsidRDefault="00A56A90" w:rsidP="00946785">
      <w:pPr>
        <w:rPr>
          <w:rFonts w:cstheme="minorBidi"/>
          <w:sz w:val="16"/>
          <w:szCs w:val="16"/>
        </w:rPr>
      </w:pPr>
    </w:p>
    <w:p w14:paraId="3BF01AD0" w14:textId="7A10C715" w:rsidR="00946785" w:rsidRPr="00946785" w:rsidRDefault="00946785" w:rsidP="00946785">
      <w:pPr>
        <w:rPr>
          <w:rFonts w:cstheme="minorBidi"/>
        </w:rPr>
      </w:pPr>
      <w:r w:rsidRPr="00946785">
        <w:rPr>
          <w:rFonts w:cstheme="minorBidi"/>
        </w:rPr>
        <w:lastRenderedPageBreak/>
        <w:t>Table A1 (continued).</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77777777" w:rsidR="00946785" w:rsidRPr="00F601C4" w:rsidRDefault="00F601C4" w:rsidP="00F601C4">
      <w:pPr>
        <w:pStyle w:val="AFAppendixFigure"/>
      </w:pPr>
      <w:bookmarkStart w:id="22" w:name="_Toc449947977"/>
      <w:bookmarkStart w:id="23" w:name="_Toc472429492"/>
      <w:bookmarkStart w:id="24" w:name="_Toc187674481"/>
      <w:r w:rsidRPr="00F601C4">
        <w:t>Example Figure T</w:t>
      </w:r>
      <w:r w:rsidR="00946785" w:rsidRPr="00F601C4">
        <w:t>itle</w:t>
      </w:r>
      <w:bookmarkEnd w:id="22"/>
      <w:bookmarkEnd w:id="23"/>
      <w:bookmarkEnd w:id="24"/>
    </w:p>
    <w:p w14:paraId="79E093B1" w14:textId="77777777" w:rsidR="00475CCD" w:rsidRDefault="00475CCD" w:rsidP="00946785">
      <w:pPr>
        <w:ind w:firstLine="720"/>
        <w:rPr>
          <w:rFonts w:cstheme="minorBidi"/>
          <w:sz w:val="16"/>
          <w:szCs w:val="16"/>
        </w:rPr>
      </w:pPr>
    </w:p>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6"/>
          <w:footerReference w:type="default" r:id="rId37"/>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25" w:name="_Toc187674478"/>
      <w:r w:rsidRPr="004F1ED3">
        <w:lastRenderedPageBreak/>
        <w:t>–</w:t>
      </w:r>
      <w:r w:rsidR="00C924BA">
        <w:t xml:space="preserve"> </w:t>
      </w:r>
      <w:r w:rsidR="008C5644" w:rsidRPr="008C5644">
        <w:t xml:space="preserve">IRB </w:t>
      </w:r>
      <w:r w:rsidR="00C32A66" w:rsidRPr="008C5644">
        <w:t>Approval Letter</w:t>
      </w:r>
      <w:bookmarkEnd w:id="25"/>
      <w:r w:rsidR="00C32A66" w:rsidRPr="008C5644">
        <w:t xml:space="preserve"> </w:t>
      </w:r>
    </w:p>
    <w:p w14:paraId="4C5AE01E" w14:textId="353447BF" w:rsidR="00C45011" w:rsidRPr="004F1ED3" w:rsidRDefault="008C5644" w:rsidP="00B26687">
      <w:pPr>
        <w:pStyle w:val="Paragraphs"/>
        <w:ind w:firstLine="0"/>
      </w:pPr>
      <w:r w:rsidRPr="00B26687">
        <w:rPr>
          <w:rStyle w:val="ParagraphsChar"/>
        </w:rPr>
        <w:t>(Remove if not required)</w:t>
      </w:r>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26" w:name="_Toc187674479"/>
      <w:r w:rsidRPr="004F1ED3">
        <w:lastRenderedPageBreak/>
        <w:t>REFERENCES</w:t>
      </w:r>
      <w:bookmarkEnd w:id="26"/>
    </w:p>
    <w:p w14:paraId="53BC6515" w14:textId="77777777" w:rsidR="00BD7584" w:rsidRPr="00277DF4" w:rsidRDefault="00BD7584" w:rsidP="00BD7584">
      <w:r w:rsidRPr="00277DF4">
        <w:t xml:space="preserve">Example reference. Change heading to Bibliography or Works Cited, depending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65083" w14:textId="77777777" w:rsidR="007A266D" w:rsidRDefault="007A266D" w:rsidP="003C1756">
      <w:pPr>
        <w:spacing w:line="240" w:lineRule="auto"/>
      </w:pPr>
      <w:r>
        <w:separator/>
      </w:r>
    </w:p>
  </w:endnote>
  <w:endnote w:type="continuationSeparator" w:id="0">
    <w:p w14:paraId="6E01B095" w14:textId="77777777" w:rsidR="007A266D" w:rsidRDefault="007A266D"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48576"/>
      <w:docPartObj>
        <w:docPartGallery w:val="Page Numbers (Bottom of Page)"/>
        <w:docPartUnique/>
      </w:docPartObj>
    </w:sdtPr>
    <w:sdtEndPr>
      <w:rPr>
        <w:noProof/>
      </w:rPr>
    </w:sdtEndPr>
    <w:sdtContent>
      <w:p w14:paraId="2F4462B2" w14:textId="77777777" w:rsidR="00E73B8E" w:rsidRDefault="00E73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B030E" w14:textId="77777777" w:rsidR="00E73B8E" w:rsidRDefault="00E73B8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0DA1" w14:textId="77777777" w:rsidR="005A3D61" w:rsidRDefault="005A3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58CE7" w14:textId="77777777" w:rsidR="007A266D" w:rsidRDefault="007A266D" w:rsidP="003C1756">
      <w:pPr>
        <w:spacing w:line="240" w:lineRule="auto"/>
      </w:pPr>
      <w:r>
        <w:separator/>
      </w:r>
    </w:p>
  </w:footnote>
  <w:footnote w:type="continuationSeparator" w:id="0">
    <w:p w14:paraId="5D2536C5" w14:textId="77777777" w:rsidR="007A266D" w:rsidRDefault="007A266D"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456" w14:textId="77777777" w:rsidR="00E73B8E" w:rsidRDefault="00E73B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875146"/>
      <w:docPartObj>
        <w:docPartGallery w:val="Page Numbers (Margins)"/>
        <w:docPartUnique/>
      </w:docPartObj>
    </w:sdtPr>
    <w:sdtContent>
      <w:p w14:paraId="448DD4EC" w14:textId="5B72D322" w:rsidR="007B0A4A" w:rsidRDefault="004C6FC1">
        <w:pPr>
          <w:pStyle w:val="Header"/>
        </w:pPr>
        <w:r>
          <w:rPr>
            <w:noProof/>
          </w:rPr>
          <mc:AlternateContent>
            <mc:Choice Requires="wps">
              <w:drawing>
                <wp:anchor distT="0" distB="0" distL="114300" distR="114300" simplePos="0" relativeHeight="251659776" behindDoc="0" locked="0" layoutInCell="0" allowOverlap="1" wp14:anchorId="2C0CDC82" wp14:editId="4F2EC89E">
                  <wp:simplePos x="0" y="0"/>
                  <wp:positionH relativeFrom="leftMargin">
                    <wp:posOffset>781050</wp:posOffset>
                  </wp:positionH>
                  <wp:positionV relativeFrom="margin">
                    <wp:posOffset>2720340</wp:posOffset>
                  </wp:positionV>
                  <wp:extent cx="365760" cy="539496"/>
                  <wp:effectExtent l="0" t="0" r="0" b="0"/>
                  <wp:wrapNone/>
                  <wp:docPr id="1808296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39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0CDC82" id="Rectangle 4" o:spid="_x0000_s1026" style="position:absolute;margin-left:61.5pt;margin-top:214.2pt;width:28.8pt;height:42.5pt;z-index:2516597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" o:allowincell="f" filled="f" stroked="f">
                  <v:textbox style="layout-flow:vertical;mso-fit-shape-to-text:t">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2A66"/>
    <w:rsid w:val="00017CBB"/>
    <w:rsid w:val="0002097C"/>
    <w:rsid w:val="00032198"/>
    <w:rsid w:val="00037903"/>
    <w:rsid w:val="00040124"/>
    <w:rsid w:val="00046717"/>
    <w:rsid w:val="00051F23"/>
    <w:rsid w:val="0005322D"/>
    <w:rsid w:val="000544E8"/>
    <w:rsid w:val="00055129"/>
    <w:rsid w:val="00056609"/>
    <w:rsid w:val="00066775"/>
    <w:rsid w:val="0007277A"/>
    <w:rsid w:val="00074E95"/>
    <w:rsid w:val="00084388"/>
    <w:rsid w:val="0008521B"/>
    <w:rsid w:val="0009080A"/>
    <w:rsid w:val="000962D8"/>
    <w:rsid w:val="0009713B"/>
    <w:rsid w:val="000A0C77"/>
    <w:rsid w:val="000A14F3"/>
    <w:rsid w:val="000B0051"/>
    <w:rsid w:val="000C6D56"/>
    <w:rsid w:val="000D132A"/>
    <w:rsid w:val="000D22F1"/>
    <w:rsid w:val="000D26DB"/>
    <w:rsid w:val="000F1A44"/>
    <w:rsid w:val="000F5945"/>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D0991"/>
    <w:rsid w:val="001D4E76"/>
    <w:rsid w:val="001D57D9"/>
    <w:rsid w:val="001D5FDC"/>
    <w:rsid w:val="001E47B0"/>
    <w:rsid w:val="001F3B13"/>
    <w:rsid w:val="001F57FA"/>
    <w:rsid w:val="0020109D"/>
    <w:rsid w:val="00206631"/>
    <w:rsid w:val="0020730B"/>
    <w:rsid w:val="0022047A"/>
    <w:rsid w:val="00220896"/>
    <w:rsid w:val="00226E2A"/>
    <w:rsid w:val="00233C79"/>
    <w:rsid w:val="002350D2"/>
    <w:rsid w:val="0023540A"/>
    <w:rsid w:val="00240971"/>
    <w:rsid w:val="00241503"/>
    <w:rsid w:val="00241A86"/>
    <w:rsid w:val="002421CC"/>
    <w:rsid w:val="00244D11"/>
    <w:rsid w:val="00247FFD"/>
    <w:rsid w:val="00251E5F"/>
    <w:rsid w:val="00254FD3"/>
    <w:rsid w:val="00267605"/>
    <w:rsid w:val="00273B6B"/>
    <w:rsid w:val="00274DBF"/>
    <w:rsid w:val="00277DF4"/>
    <w:rsid w:val="00287A9D"/>
    <w:rsid w:val="0029307F"/>
    <w:rsid w:val="002A0D44"/>
    <w:rsid w:val="002A2A29"/>
    <w:rsid w:val="002B0444"/>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165F"/>
    <w:rsid w:val="00367F0E"/>
    <w:rsid w:val="00375F8F"/>
    <w:rsid w:val="00376A2A"/>
    <w:rsid w:val="00377546"/>
    <w:rsid w:val="00396259"/>
    <w:rsid w:val="00397D1C"/>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7523"/>
    <w:rsid w:val="003F7D0A"/>
    <w:rsid w:val="00401C06"/>
    <w:rsid w:val="004030CA"/>
    <w:rsid w:val="00410027"/>
    <w:rsid w:val="004101A1"/>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C0F2A"/>
    <w:rsid w:val="004C6FC1"/>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17DDB"/>
    <w:rsid w:val="005250EA"/>
    <w:rsid w:val="00525BD7"/>
    <w:rsid w:val="00530499"/>
    <w:rsid w:val="0053626D"/>
    <w:rsid w:val="00545944"/>
    <w:rsid w:val="00545E56"/>
    <w:rsid w:val="005475A5"/>
    <w:rsid w:val="00551D89"/>
    <w:rsid w:val="0055603A"/>
    <w:rsid w:val="0056175B"/>
    <w:rsid w:val="00562124"/>
    <w:rsid w:val="005652CE"/>
    <w:rsid w:val="0058505C"/>
    <w:rsid w:val="005865CC"/>
    <w:rsid w:val="005926A6"/>
    <w:rsid w:val="00593092"/>
    <w:rsid w:val="005A1C71"/>
    <w:rsid w:val="005A3D61"/>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116A4"/>
    <w:rsid w:val="00631B38"/>
    <w:rsid w:val="00641461"/>
    <w:rsid w:val="0064200B"/>
    <w:rsid w:val="00652B23"/>
    <w:rsid w:val="006534AE"/>
    <w:rsid w:val="00653587"/>
    <w:rsid w:val="00656448"/>
    <w:rsid w:val="0067043E"/>
    <w:rsid w:val="00680342"/>
    <w:rsid w:val="00684E3F"/>
    <w:rsid w:val="00685C99"/>
    <w:rsid w:val="006927CF"/>
    <w:rsid w:val="00693B0B"/>
    <w:rsid w:val="00693E4E"/>
    <w:rsid w:val="006954F2"/>
    <w:rsid w:val="006A1B37"/>
    <w:rsid w:val="006C5CD0"/>
    <w:rsid w:val="006C6B32"/>
    <w:rsid w:val="006C6B92"/>
    <w:rsid w:val="006D0B4C"/>
    <w:rsid w:val="006E0DB7"/>
    <w:rsid w:val="006E287C"/>
    <w:rsid w:val="006E5D65"/>
    <w:rsid w:val="006F47B9"/>
    <w:rsid w:val="006F62F0"/>
    <w:rsid w:val="0070233E"/>
    <w:rsid w:val="00704349"/>
    <w:rsid w:val="00710F65"/>
    <w:rsid w:val="00711E6A"/>
    <w:rsid w:val="007135A9"/>
    <w:rsid w:val="00715640"/>
    <w:rsid w:val="007156D5"/>
    <w:rsid w:val="00715AB2"/>
    <w:rsid w:val="00716AC0"/>
    <w:rsid w:val="007206AF"/>
    <w:rsid w:val="0072151F"/>
    <w:rsid w:val="00723646"/>
    <w:rsid w:val="007301CF"/>
    <w:rsid w:val="00732D54"/>
    <w:rsid w:val="00733553"/>
    <w:rsid w:val="00734BB7"/>
    <w:rsid w:val="00740ADB"/>
    <w:rsid w:val="00743031"/>
    <w:rsid w:val="00743DF9"/>
    <w:rsid w:val="0074459B"/>
    <w:rsid w:val="00746DCE"/>
    <w:rsid w:val="00747E22"/>
    <w:rsid w:val="00750652"/>
    <w:rsid w:val="00752916"/>
    <w:rsid w:val="00760F2B"/>
    <w:rsid w:val="00762802"/>
    <w:rsid w:val="007647A5"/>
    <w:rsid w:val="007649AF"/>
    <w:rsid w:val="00766C68"/>
    <w:rsid w:val="0077118A"/>
    <w:rsid w:val="007711BF"/>
    <w:rsid w:val="007748FA"/>
    <w:rsid w:val="00775277"/>
    <w:rsid w:val="00781DBB"/>
    <w:rsid w:val="00790F89"/>
    <w:rsid w:val="007A1451"/>
    <w:rsid w:val="007A266D"/>
    <w:rsid w:val="007B0A4A"/>
    <w:rsid w:val="007B3207"/>
    <w:rsid w:val="007B36A2"/>
    <w:rsid w:val="007B3DD2"/>
    <w:rsid w:val="007B5529"/>
    <w:rsid w:val="007C0562"/>
    <w:rsid w:val="007C2621"/>
    <w:rsid w:val="007C3B7F"/>
    <w:rsid w:val="007C3D05"/>
    <w:rsid w:val="007D0498"/>
    <w:rsid w:val="007D0733"/>
    <w:rsid w:val="007D7045"/>
    <w:rsid w:val="007E2DA8"/>
    <w:rsid w:val="007E4171"/>
    <w:rsid w:val="007E7B49"/>
    <w:rsid w:val="007F1541"/>
    <w:rsid w:val="007F4EE5"/>
    <w:rsid w:val="007F759D"/>
    <w:rsid w:val="008008A2"/>
    <w:rsid w:val="008042E4"/>
    <w:rsid w:val="0081420C"/>
    <w:rsid w:val="00814DF3"/>
    <w:rsid w:val="00816C44"/>
    <w:rsid w:val="00825E48"/>
    <w:rsid w:val="0082621E"/>
    <w:rsid w:val="00832CEC"/>
    <w:rsid w:val="00837F29"/>
    <w:rsid w:val="00845DF4"/>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219B"/>
    <w:rsid w:val="008C5644"/>
    <w:rsid w:val="008D722F"/>
    <w:rsid w:val="008E3FB0"/>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0EFE"/>
    <w:rsid w:val="009515C1"/>
    <w:rsid w:val="00952B70"/>
    <w:rsid w:val="0095417E"/>
    <w:rsid w:val="00961B37"/>
    <w:rsid w:val="00971FA8"/>
    <w:rsid w:val="00972156"/>
    <w:rsid w:val="00983582"/>
    <w:rsid w:val="00984761"/>
    <w:rsid w:val="00987B08"/>
    <w:rsid w:val="00992818"/>
    <w:rsid w:val="00994ACE"/>
    <w:rsid w:val="009A2BD8"/>
    <w:rsid w:val="009A402C"/>
    <w:rsid w:val="009A5772"/>
    <w:rsid w:val="009A5D99"/>
    <w:rsid w:val="009A5FE2"/>
    <w:rsid w:val="009A6175"/>
    <w:rsid w:val="009A6C1C"/>
    <w:rsid w:val="009A6C70"/>
    <w:rsid w:val="009A79CA"/>
    <w:rsid w:val="009B28E0"/>
    <w:rsid w:val="009C0339"/>
    <w:rsid w:val="009C27F1"/>
    <w:rsid w:val="009C2863"/>
    <w:rsid w:val="009C319B"/>
    <w:rsid w:val="009D064C"/>
    <w:rsid w:val="009D0797"/>
    <w:rsid w:val="009D58EE"/>
    <w:rsid w:val="009D7A2F"/>
    <w:rsid w:val="009D7D96"/>
    <w:rsid w:val="009E0CE1"/>
    <w:rsid w:val="009E29CC"/>
    <w:rsid w:val="009E6BDF"/>
    <w:rsid w:val="009E7DB4"/>
    <w:rsid w:val="009F2FCD"/>
    <w:rsid w:val="009F4A29"/>
    <w:rsid w:val="009F71B6"/>
    <w:rsid w:val="00A00C9D"/>
    <w:rsid w:val="00A02B68"/>
    <w:rsid w:val="00A11BF1"/>
    <w:rsid w:val="00A147B1"/>
    <w:rsid w:val="00A24697"/>
    <w:rsid w:val="00A271A0"/>
    <w:rsid w:val="00A30A0B"/>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908D5"/>
    <w:rsid w:val="00A94054"/>
    <w:rsid w:val="00A9471F"/>
    <w:rsid w:val="00AA0B4C"/>
    <w:rsid w:val="00AA5F7F"/>
    <w:rsid w:val="00AA6B49"/>
    <w:rsid w:val="00AA78C3"/>
    <w:rsid w:val="00AC62DB"/>
    <w:rsid w:val="00AD38C0"/>
    <w:rsid w:val="00AD63BC"/>
    <w:rsid w:val="00AD6C2F"/>
    <w:rsid w:val="00AE08A0"/>
    <w:rsid w:val="00AE278E"/>
    <w:rsid w:val="00AE2A94"/>
    <w:rsid w:val="00AE529B"/>
    <w:rsid w:val="00AE6266"/>
    <w:rsid w:val="00AF45BE"/>
    <w:rsid w:val="00B01055"/>
    <w:rsid w:val="00B07EA0"/>
    <w:rsid w:val="00B130FB"/>
    <w:rsid w:val="00B15096"/>
    <w:rsid w:val="00B2009F"/>
    <w:rsid w:val="00B211DE"/>
    <w:rsid w:val="00B21AEC"/>
    <w:rsid w:val="00B230CC"/>
    <w:rsid w:val="00B24B17"/>
    <w:rsid w:val="00B26687"/>
    <w:rsid w:val="00B31E34"/>
    <w:rsid w:val="00B3629F"/>
    <w:rsid w:val="00B40A9C"/>
    <w:rsid w:val="00B44FA6"/>
    <w:rsid w:val="00B60747"/>
    <w:rsid w:val="00B7284B"/>
    <w:rsid w:val="00B83991"/>
    <w:rsid w:val="00B92E79"/>
    <w:rsid w:val="00BA041A"/>
    <w:rsid w:val="00BA4589"/>
    <w:rsid w:val="00BB36F8"/>
    <w:rsid w:val="00BB4AE7"/>
    <w:rsid w:val="00BB4BB1"/>
    <w:rsid w:val="00BC1C76"/>
    <w:rsid w:val="00BC4D37"/>
    <w:rsid w:val="00BD0744"/>
    <w:rsid w:val="00BD2C4D"/>
    <w:rsid w:val="00BD7584"/>
    <w:rsid w:val="00BE377B"/>
    <w:rsid w:val="00BF2D4E"/>
    <w:rsid w:val="00BF44E7"/>
    <w:rsid w:val="00C00E85"/>
    <w:rsid w:val="00C0367E"/>
    <w:rsid w:val="00C06E7C"/>
    <w:rsid w:val="00C11818"/>
    <w:rsid w:val="00C13CB5"/>
    <w:rsid w:val="00C23909"/>
    <w:rsid w:val="00C32A66"/>
    <w:rsid w:val="00C3696D"/>
    <w:rsid w:val="00C374C4"/>
    <w:rsid w:val="00C45011"/>
    <w:rsid w:val="00C45226"/>
    <w:rsid w:val="00C50D52"/>
    <w:rsid w:val="00C533C5"/>
    <w:rsid w:val="00C537A5"/>
    <w:rsid w:val="00C61070"/>
    <w:rsid w:val="00C64C32"/>
    <w:rsid w:val="00C7242D"/>
    <w:rsid w:val="00C72C65"/>
    <w:rsid w:val="00C73C85"/>
    <w:rsid w:val="00C73E4E"/>
    <w:rsid w:val="00C74E91"/>
    <w:rsid w:val="00C757E4"/>
    <w:rsid w:val="00C868A5"/>
    <w:rsid w:val="00C86905"/>
    <w:rsid w:val="00C871D9"/>
    <w:rsid w:val="00C91ACB"/>
    <w:rsid w:val="00C924BA"/>
    <w:rsid w:val="00C942DF"/>
    <w:rsid w:val="00C952B6"/>
    <w:rsid w:val="00CA09F9"/>
    <w:rsid w:val="00CA279C"/>
    <w:rsid w:val="00CA2B98"/>
    <w:rsid w:val="00CA4465"/>
    <w:rsid w:val="00CB5815"/>
    <w:rsid w:val="00CB6F4B"/>
    <w:rsid w:val="00CC0494"/>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55216"/>
    <w:rsid w:val="00D75DF9"/>
    <w:rsid w:val="00D76BB8"/>
    <w:rsid w:val="00D80257"/>
    <w:rsid w:val="00D80C92"/>
    <w:rsid w:val="00D85AA2"/>
    <w:rsid w:val="00D8783F"/>
    <w:rsid w:val="00D906E4"/>
    <w:rsid w:val="00D92A98"/>
    <w:rsid w:val="00D949C0"/>
    <w:rsid w:val="00DA0A11"/>
    <w:rsid w:val="00DA1CFF"/>
    <w:rsid w:val="00DA2A0A"/>
    <w:rsid w:val="00DB77E5"/>
    <w:rsid w:val="00DC00EC"/>
    <w:rsid w:val="00DC22C3"/>
    <w:rsid w:val="00DC2F22"/>
    <w:rsid w:val="00DC3FC9"/>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66D9E"/>
    <w:rsid w:val="00E73B8E"/>
    <w:rsid w:val="00E77822"/>
    <w:rsid w:val="00E82AD8"/>
    <w:rsid w:val="00E8403E"/>
    <w:rsid w:val="00E859E6"/>
    <w:rsid w:val="00E873AC"/>
    <w:rsid w:val="00E9079B"/>
    <w:rsid w:val="00E94696"/>
    <w:rsid w:val="00E94B58"/>
    <w:rsid w:val="00E95B52"/>
    <w:rsid w:val="00EA01E2"/>
    <w:rsid w:val="00EA5ABF"/>
    <w:rsid w:val="00EB09F6"/>
    <w:rsid w:val="00EB43C6"/>
    <w:rsid w:val="00EC243C"/>
    <w:rsid w:val="00EF170A"/>
    <w:rsid w:val="00EF4BBA"/>
    <w:rsid w:val="00EF528C"/>
    <w:rsid w:val="00EF648D"/>
    <w:rsid w:val="00F15C81"/>
    <w:rsid w:val="00F1620F"/>
    <w:rsid w:val="00F16246"/>
    <w:rsid w:val="00F220E4"/>
    <w:rsid w:val="00F26ABB"/>
    <w:rsid w:val="00F31556"/>
    <w:rsid w:val="00F371EF"/>
    <w:rsid w:val="00F377ED"/>
    <w:rsid w:val="00F37CAB"/>
    <w:rsid w:val="00F428FB"/>
    <w:rsid w:val="00F42B5C"/>
    <w:rsid w:val="00F43C40"/>
    <w:rsid w:val="00F44402"/>
    <w:rsid w:val="00F44F69"/>
    <w:rsid w:val="00F509BD"/>
    <w:rsid w:val="00F51C60"/>
    <w:rsid w:val="00F52C68"/>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0F5945"/>
    <w:rsid w:val="0012099B"/>
    <w:rsid w:val="0019543E"/>
    <w:rsid w:val="0025100F"/>
    <w:rsid w:val="00290070"/>
    <w:rsid w:val="002E1FEB"/>
    <w:rsid w:val="0032197F"/>
    <w:rsid w:val="0036792B"/>
    <w:rsid w:val="00380596"/>
    <w:rsid w:val="003D2D7E"/>
    <w:rsid w:val="0040410F"/>
    <w:rsid w:val="00444B53"/>
    <w:rsid w:val="005B3E5D"/>
    <w:rsid w:val="00665DEB"/>
    <w:rsid w:val="006B37FC"/>
    <w:rsid w:val="006E4712"/>
    <w:rsid w:val="00721BA4"/>
    <w:rsid w:val="00750EDD"/>
    <w:rsid w:val="00765767"/>
    <w:rsid w:val="007A0652"/>
    <w:rsid w:val="00805160"/>
    <w:rsid w:val="008F507E"/>
    <w:rsid w:val="009A5772"/>
    <w:rsid w:val="009B742C"/>
    <w:rsid w:val="009E1C20"/>
    <w:rsid w:val="00AF77DD"/>
    <w:rsid w:val="00B84FF4"/>
    <w:rsid w:val="00BA69E3"/>
    <w:rsid w:val="00BB237E"/>
    <w:rsid w:val="00C374C4"/>
    <w:rsid w:val="00DC28CD"/>
    <w:rsid w:val="00E3669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2024</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0</TotalTime>
  <Pages>21</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Kayla Schreiber</cp:lastModifiedBy>
  <cp:revision>2</cp:revision>
  <cp:lastPrinted>2017-11-01T17:18:00Z</cp:lastPrinted>
  <dcterms:created xsi:type="dcterms:W3CDTF">2025-01-13T21:29:00Z</dcterms:created>
  <dcterms:modified xsi:type="dcterms:W3CDTF">2025-01-13T21:29:00Z</dcterms:modified>
</cp:coreProperties>
</file>