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FD7801" w14:textId="213CD205" w:rsidR="005976FA" w:rsidRPr="00E1762A" w:rsidRDefault="00B268F7" w:rsidP="005976FA">
      <w:pPr>
        <w:spacing w:line="360" w:lineRule="auto"/>
        <w:jc w:val="center"/>
      </w:pPr>
      <w:r>
        <w:rPr>
          <w:rFonts w:eastAsia="Calibri"/>
        </w:rPr>
        <w:t xml:space="preserve"> </w:t>
      </w:r>
      <w:sdt>
        <w:sdtPr>
          <w:rPr>
            <w:rFonts w:eastAsia="Calibri"/>
          </w:rPr>
          <w:alias w:val="Title"/>
          <w:tag w:val="Title"/>
          <w:id w:val="202216104"/>
          <w:placeholder>
            <w:docPart w:val="16CC9BA227EA4F5B90F2A999B73A27C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AE26E6">
            <w:rPr>
              <w:rFonts w:eastAsia="Calibri"/>
            </w:rPr>
            <w:t xml:space="preserve">TYPE </w:t>
          </w:r>
          <w:r w:rsidR="00AE26E6" w:rsidRPr="00AE26E6">
            <w:rPr>
              <w:rFonts w:eastAsia="Calibri"/>
            </w:rPr>
            <w:t>YOUR DOCUMENT TITLE INTO THIS TEXT BOX IN 12 pt. TIMES NEW ROMAN ALL CAPS</w:t>
          </w:r>
          <w:r w:rsidR="00AE26E6">
            <w:rPr>
              <w:rFonts w:eastAsia="Calibri"/>
            </w:rPr>
            <w:t>. R</w:t>
          </w:r>
          <w:r w:rsidR="00AE26E6" w:rsidRPr="00AE26E6">
            <w:rPr>
              <w:rFonts w:eastAsia="Calibri"/>
            </w:rPr>
            <w:t>EFER TO THE DOCUMENT GUIDELINES FOR ADDITIONAL FORMATTING INSTRUCTIONS</w:t>
          </w:r>
        </w:sdtContent>
      </w:sdt>
    </w:p>
    <w:p w14:paraId="35F192A9" w14:textId="77777777" w:rsidR="009B2B32" w:rsidRPr="001F1B06" w:rsidRDefault="009B2B32" w:rsidP="009B2B32">
      <w:pPr>
        <w:widowControl w:val="0"/>
        <w:spacing w:beforeLines="100" w:before="240" w:line="240" w:lineRule="auto"/>
        <w:contextualSpacing/>
        <w:jc w:val="center"/>
        <w:rPr>
          <w:sz w:val="28"/>
          <w:szCs w:val="28"/>
        </w:rPr>
      </w:pPr>
    </w:p>
    <w:p w14:paraId="0F941E23" w14:textId="77777777" w:rsidR="009B2B32" w:rsidRPr="00363F19" w:rsidRDefault="009B2B32" w:rsidP="009B2B32">
      <w:pPr>
        <w:widowControl w:val="0"/>
        <w:spacing w:beforeLines="100" w:before="240" w:line="240" w:lineRule="auto"/>
        <w:contextualSpacing/>
        <w:jc w:val="center"/>
      </w:pPr>
    </w:p>
    <w:p w14:paraId="4054D5CB" w14:textId="77777777" w:rsidR="009B2B32" w:rsidRPr="00363F19" w:rsidRDefault="009B2B32" w:rsidP="009B2B32">
      <w:pPr>
        <w:widowControl w:val="0"/>
        <w:spacing w:beforeLines="100" w:before="240" w:line="240" w:lineRule="auto"/>
        <w:contextualSpacing/>
        <w:jc w:val="center"/>
      </w:pPr>
      <w:r w:rsidRPr="00363F19">
        <w:t>by</w:t>
      </w:r>
    </w:p>
    <w:p w14:paraId="119AA59D" w14:textId="77777777"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F1FAC78C0C294FC18C9300178AC9C3E8"/>
        </w:placeholder>
        <w:showingPlcHdr/>
        <w:dataBinding w:xpath="/root[1]/Author[1]" w:storeItemID="{5A8915B1-27E1-4F4A-8974-14C0B14C1207}"/>
        <w:text/>
      </w:sdtPr>
      <w:sdtEndPr/>
      <w:sdtContent>
        <w:p w14:paraId="74D03BD8" w14:textId="77777777" w:rsidR="009B2B32" w:rsidRPr="00363F19" w:rsidRDefault="009B2B32" w:rsidP="009B2B32">
          <w:pPr>
            <w:contextualSpacing/>
            <w:jc w:val="center"/>
          </w:pPr>
          <w:r w:rsidRPr="00363F19">
            <w:rPr>
              <w:color w:val="808080"/>
            </w:rPr>
            <w:t>Click here to enter text.</w:t>
          </w:r>
        </w:p>
      </w:sdtContent>
    </w:sdt>
    <w:p w14:paraId="7394B611" w14:textId="77777777"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93254157A1DE4034947BB78FCB22B9E7"/>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2B1999E5" w14:textId="77777777" w:rsidR="00590458" w:rsidRPr="00AA5F7F" w:rsidRDefault="00590458" w:rsidP="00590458">
      <w:pPr>
        <w:widowControl w:val="0"/>
        <w:spacing w:line="240" w:lineRule="auto"/>
        <w:jc w:val="center"/>
      </w:pPr>
      <w:r w:rsidRPr="00AA5F7F">
        <w:t>Submitted to the Graduate School,</w:t>
      </w:r>
    </w:p>
    <w:p w14:paraId="1031B971" w14:textId="77777777"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FD55C14E575A42FDAEF61A8C02044359"/>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5EA3CFF5" w14:textId="77777777"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03E21934316C4BB2A9669C82D5EB804C"/>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FA1233E654A5499590BC3B2434A3F1AE"/>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4D6DD4C7" w14:textId="77777777" w:rsidR="00590458" w:rsidRPr="00AA5F7F" w:rsidRDefault="00590458" w:rsidP="00590458">
      <w:pPr>
        <w:widowControl w:val="0"/>
        <w:spacing w:line="240" w:lineRule="auto"/>
        <w:jc w:val="center"/>
      </w:pPr>
      <w:r w:rsidRPr="00AA5F7F">
        <w:t>at The University of Southern Mississippi</w:t>
      </w:r>
    </w:p>
    <w:p w14:paraId="0988A9EB" w14:textId="77777777" w:rsidR="00590458" w:rsidRPr="00AA5F7F" w:rsidRDefault="00590458" w:rsidP="00590458">
      <w:pPr>
        <w:widowControl w:val="0"/>
        <w:spacing w:line="240" w:lineRule="auto"/>
        <w:jc w:val="center"/>
      </w:pPr>
      <w:r w:rsidRPr="00AA5F7F">
        <w:t>in Partial Fulfillment of the Requirements</w:t>
      </w:r>
    </w:p>
    <w:p w14:paraId="5AEB44C2" w14:textId="77777777" w:rsidR="00590458" w:rsidRPr="00AA5F7F" w:rsidRDefault="00590458" w:rsidP="00590458">
      <w:pPr>
        <w:widowControl w:val="0"/>
        <w:jc w:val="center"/>
      </w:pPr>
      <w:r w:rsidRPr="00AA5F7F">
        <w:t xml:space="preserve">for the Degree of </w:t>
      </w:r>
      <w:sdt>
        <w:sdtPr>
          <w:alias w:val="Degree"/>
          <w:tag w:val="Degree"/>
          <w:id w:val="1710768624"/>
          <w:placeholder>
            <w:docPart w:val="172D5301869749EDA34F186CE69305BE"/>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0EB99CA6" w14:textId="07526B6B" w:rsidR="009B2B32" w:rsidRPr="00363F19" w:rsidRDefault="004D7C65" w:rsidP="00E1762A">
      <w:pPr>
        <w:widowControl w:val="0"/>
        <w:spacing w:beforeLines="200" w:before="480" w:line="240" w:lineRule="auto"/>
        <w:jc w:val="center"/>
      </w:pPr>
      <w:r>
        <w:t>Committee</w:t>
      </w:r>
      <w:r w:rsidR="009B2B32" w:rsidRPr="00363F19">
        <w:t>:</w:t>
      </w:r>
    </w:p>
    <w:p w14:paraId="01BB3B70" w14:textId="77777777" w:rsidR="009B2B32" w:rsidRPr="00363F19" w:rsidRDefault="009B2B32" w:rsidP="009B2B32">
      <w:pPr>
        <w:widowControl w:val="0"/>
        <w:spacing w:line="240" w:lineRule="auto"/>
        <w:jc w:val="center"/>
      </w:pPr>
    </w:p>
    <w:p w14:paraId="06E3F4D5" w14:textId="77777777" w:rsidR="009B2B32" w:rsidRPr="00363F19" w:rsidRDefault="009B2B32" w:rsidP="009B2B32">
      <w:pPr>
        <w:widowControl w:val="0"/>
        <w:spacing w:line="240" w:lineRule="auto"/>
        <w:jc w:val="center"/>
      </w:pPr>
      <w:r w:rsidRPr="00363F19">
        <w:t>Name of Committee Chair, Committee Chair</w:t>
      </w:r>
    </w:p>
    <w:p w14:paraId="72344B3F" w14:textId="77777777" w:rsidR="009B2B32" w:rsidRPr="00363F19" w:rsidRDefault="009B2B32" w:rsidP="009B2B32">
      <w:pPr>
        <w:widowControl w:val="0"/>
        <w:spacing w:line="240" w:lineRule="auto"/>
        <w:jc w:val="center"/>
      </w:pPr>
      <w:r w:rsidRPr="00363F19">
        <w:t>Name of Committee Member</w:t>
      </w:r>
    </w:p>
    <w:p w14:paraId="5B37A5BD" w14:textId="77777777" w:rsidR="009B2B32" w:rsidRPr="00363F19" w:rsidRDefault="009B2B32" w:rsidP="009B2B32">
      <w:pPr>
        <w:widowControl w:val="0"/>
        <w:spacing w:line="240" w:lineRule="auto"/>
        <w:jc w:val="center"/>
      </w:pPr>
      <w:r w:rsidRPr="00363F19">
        <w:t>Name of Committee Member</w:t>
      </w:r>
    </w:p>
    <w:p w14:paraId="00DE29F1" w14:textId="77777777" w:rsidR="009B2B32" w:rsidRPr="00363F19" w:rsidRDefault="009B2B32" w:rsidP="009B2B32">
      <w:pPr>
        <w:widowControl w:val="0"/>
        <w:spacing w:line="240" w:lineRule="auto"/>
        <w:jc w:val="center"/>
      </w:pPr>
      <w:r w:rsidRPr="00363F19">
        <w:t>Name of Committee Member</w:t>
      </w:r>
    </w:p>
    <w:p w14:paraId="65FBB3B4" w14:textId="77777777" w:rsidR="009B2B32" w:rsidRPr="00363F19" w:rsidRDefault="009B2B32" w:rsidP="009B2B32">
      <w:pPr>
        <w:widowControl w:val="0"/>
        <w:spacing w:line="240" w:lineRule="auto"/>
        <w:jc w:val="center"/>
      </w:pPr>
      <w:r w:rsidRPr="00363F19">
        <w:t>Name of Committee Member</w:t>
      </w:r>
    </w:p>
    <w:p w14:paraId="0429E03B" w14:textId="77777777" w:rsidR="009B2B32" w:rsidRPr="00363F19" w:rsidRDefault="009B2B32" w:rsidP="009B2B32">
      <w:pPr>
        <w:widowControl w:val="0"/>
        <w:spacing w:line="240" w:lineRule="auto"/>
        <w:jc w:val="center"/>
      </w:pPr>
      <w:r w:rsidRPr="00363F19">
        <w:t>Name of Committee Member</w:t>
      </w:r>
    </w:p>
    <w:p w14:paraId="558BDC39" w14:textId="77777777" w:rsidR="009B2B32" w:rsidRPr="00363F19" w:rsidRDefault="009B2B32" w:rsidP="009B2B32">
      <w:pPr>
        <w:widowControl w:val="0"/>
        <w:spacing w:line="240" w:lineRule="auto"/>
        <w:jc w:val="center"/>
      </w:pPr>
      <w:r w:rsidRPr="00363F19">
        <w:t>Name of Committee Member</w:t>
      </w:r>
    </w:p>
    <w:p w14:paraId="718C57A9" w14:textId="77777777" w:rsidR="009B2B32" w:rsidRDefault="009B2B32" w:rsidP="009B2B32">
      <w:pPr>
        <w:widowControl w:val="0"/>
        <w:spacing w:line="240" w:lineRule="auto"/>
        <w:jc w:val="center"/>
      </w:pPr>
    </w:p>
    <w:p w14:paraId="300BF03F" w14:textId="77777777" w:rsidR="001F1B06" w:rsidRDefault="001F1B06" w:rsidP="009B2B32">
      <w:pPr>
        <w:widowControl w:val="0"/>
        <w:spacing w:line="240" w:lineRule="auto"/>
        <w:jc w:val="center"/>
      </w:pPr>
    </w:p>
    <w:p w14:paraId="550C727C" w14:textId="77777777" w:rsidR="001F1B06" w:rsidRDefault="001F1B06" w:rsidP="009B2B32">
      <w:pPr>
        <w:widowControl w:val="0"/>
        <w:spacing w:line="240" w:lineRule="auto"/>
        <w:jc w:val="center"/>
      </w:pPr>
    </w:p>
    <w:p w14:paraId="33D07AEE" w14:textId="77777777" w:rsidR="001F1B06" w:rsidRDefault="001F1B06" w:rsidP="009D64BC">
      <w:pPr>
        <w:widowControl w:val="0"/>
        <w:spacing w:line="240" w:lineRule="auto"/>
      </w:pPr>
    </w:p>
    <w:p w14:paraId="6008CBF5" w14:textId="77777777" w:rsidR="001F1B06" w:rsidRDefault="001F1B06" w:rsidP="009B2B32">
      <w:pPr>
        <w:widowControl w:val="0"/>
        <w:spacing w:line="240" w:lineRule="auto"/>
        <w:jc w:val="center"/>
      </w:pPr>
    </w:p>
    <w:p w14:paraId="4C856B7E" w14:textId="77777777" w:rsidR="00B60C2A" w:rsidRDefault="00B60C2A" w:rsidP="009B2B32">
      <w:pPr>
        <w:widowControl w:val="0"/>
        <w:spacing w:line="240" w:lineRule="auto"/>
        <w:jc w:val="center"/>
      </w:pPr>
    </w:p>
    <w:p w14:paraId="3579936C" w14:textId="77777777" w:rsidR="001F1B06" w:rsidRDefault="001F1B06" w:rsidP="009B2B32">
      <w:pPr>
        <w:widowControl w:val="0"/>
        <w:spacing w:line="240" w:lineRule="auto"/>
        <w:jc w:val="center"/>
      </w:pPr>
    </w:p>
    <w:p w14:paraId="14195720" w14:textId="77777777" w:rsidR="00366EFD" w:rsidRDefault="00366EFD" w:rsidP="009B2B32">
      <w:pPr>
        <w:widowControl w:val="0"/>
        <w:spacing w:line="240" w:lineRule="auto"/>
        <w:jc w:val="center"/>
      </w:pPr>
    </w:p>
    <w:p w14:paraId="2B3025A4" w14:textId="77777777" w:rsidR="00366EFD" w:rsidRDefault="00366EFD" w:rsidP="009B2B32">
      <w:pPr>
        <w:widowControl w:val="0"/>
        <w:spacing w:line="240" w:lineRule="auto"/>
        <w:jc w:val="center"/>
      </w:pPr>
    </w:p>
    <w:p w14:paraId="7120D533" w14:textId="77777777" w:rsidR="00366EFD" w:rsidRDefault="00366EFD" w:rsidP="009B2B32">
      <w:pPr>
        <w:widowControl w:val="0"/>
        <w:spacing w:line="240" w:lineRule="auto"/>
        <w:jc w:val="center"/>
      </w:pPr>
    </w:p>
    <w:p w14:paraId="139FF074" w14:textId="77777777" w:rsidR="00366EFD" w:rsidRDefault="00366EFD" w:rsidP="009B2B32">
      <w:pPr>
        <w:widowControl w:val="0"/>
        <w:spacing w:line="240" w:lineRule="auto"/>
        <w:jc w:val="center"/>
      </w:pPr>
    </w:p>
    <w:p w14:paraId="79D84D68" w14:textId="77777777" w:rsidR="00366EFD" w:rsidRDefault="00366EFD" w:rsidP="009B2B32">
      <w:pPr>
        <w:widowControl w:val="0"/>
        <w:spacing w:line="240" w:lineRule="auto"/>
        <w:jc w:val="center"/>
      </w:pPr>
    </w:p>
    <w:p w14:paraId="7A1E829E" w14:textId="77777777" w:rsidR="00366EFD" w:rsidRDefault="00366EFD" w:rsidP="009B2B32">
      <w:pPr>
        <w:widowControl w:val="0"/>
        <w:spacing w:line="240" w:lineRule="auto"/>
        <w:jc w:val="center"/>
      </w:pPr>
    </w:p>
    <w:p w14:paraId="7F85E0B4" w14:textId="77777777" w:rsidR="00366EFD" w:rsidRDefault="00366EFD" w:rsidP="009B2B32">
      <w:pPr>
        <w:widowControl w:val="0"/>
        <w:spacing w:line="240" w:lineRule="auto"/>
        <w:jc w:val="center"/>
      </w:pPr>
    </w:p>
    <w:p w14:paraId="4E0A5C97" w14:textId="75A22086" w:rsidR="009B2B32" w:rsidRPr="00363F19" w:rsidRDefault="00CA15E9" w:rsidP="009B2B32">
      <w:pPr>
        <w:jc w:val="center"/>
      </w:pPr>
      <w:sdt>
        <w:sdtPr>
          <w:alias w:val="Month"/>
          <w:tag w:val="Month"/>
          <w:id w:val="-1616207287"/>
          <w:placeholder>
            <w:docPart w:val="0EE1422F1BDF4B798F847BBDC1E51CEB"/>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CD563F5EA790439BB1DAD266A6B3C31A"/>
          </w:placeholder>
          <w:dataBinding w:xpath="/root[1]/Date[1]" w:storeItemID="{5A8915B1-27E1-4F4A-8974-14C0B14C1207}"/>
          <w:date w:fullDate="2024-01-01T00:00:00Z">
            <w:dateFormat w:val="yyyy"/>
            <w:lid w:val="en-US"/>
            <w:storeMappedDataAs w:val="date"/>
            <w:calendar w:val="gregorian"/>
          </w:date>
        </w:sdtPr>
        <w:sdtEndPr/>
        <w:sdtContent>
          <w:r w:rsidR="00721E0C">
            <w:t>202</w:t>
          </w:r>
          <w:r w:rsidR="000C26F8">
            <w:t>4</w:t>
          </w:r>
        </w:sdtContent>
      </w:sdt>
    </w:p>
    <w:p w14:paraId="7E8EE8CA" w14:textId="77777777" w:rsidR="009B2B32" w:rsidRPr="00363F19" w:rsidRDefault="009B2B32" w:rsidP="009B2B32">
      <w:pPr>
        <w:sectPr w:rsidR="009B2B32" w:rsidRPr="00363F19" w:rsidSect="00BA2D19">
          <w:type w:val="continuous"/>
          <w:pgSz w:w="12240" w:h="15840" w:code="1"/>
          <w:pgMar w:top="1440" w:right="1440" w:bottom="1440" w:left="1440" w:header="720" w:footer="720" w:gutter="0"/>
          <w:cols w:space="720"/>
          <w:vAlign w:val="bottom"/>
          <w:docGrid w:linePitch="360"/>
        </w:sectPr>
      </w:pPr>
    </w:p>
    <w:p w14:paraId="77515065" w14:textId="77777777" w:rsidR="00CE43D4" w:rsidRDefault="00CE43D4" w:rsidP="009B2B32">
      <w:pPr>
        <w:jc w:val="center"/>
      </w:pPr>
    </w:p>
    <w:p w14:paraId="05618F4A" w14:textId="77777777" w:rsidR="00CE43D4" w:rsidRDefault="00CE43D4" w:rsidP="009B2B32">
      <w:pPr>
        <w:jc w:val="center"/>
      </w:pPr>
    </w:p>
    <w:p w14:paraId="6ADBF01E" w14:textId="77777777" w:rsidR="00CE43D4" w:rsidRDefault="00CE43D4" w:rsidP="009B2B32">
      <w:pPr>
        <w:jc w:val="center"/>
      </w:pPr>
    </w:p>
    <w:p w14:paraId="6005AB8A" w14:textId="77777777" w:rsidR="00CE43D4" w:rsidRDefault="00CE43D4" w:rsidP="009B2B32">
      <w:pPr>
        <w:jc w:val="center"/>
      </w:pPr>
    </w:p>
    <w:p w14:paraId="1A1684E1" w14:textId="77777777" w:rsidR="00CE43D4" w:rsidRDefault="00CE43D4" w:rsidP="009B2B32">
      <w:pPr>
        <w:jc w:val="center"/>
      </w:pPr>
    </w:p>
    <w:p w14:paraId="79A7481A" w14:textId="77777777" w:rsidR="00CE43D4" w:rsidRDefault="00CE43D4" w:rsidP="009B2B32">
      <w:pPr>
        <w:jc w:val="center"/>
      </w:pPr>
    </w:p>
    <w:p w14:paraId="4B8588B7" w14:textId="6CF477DD" w:rsidR="009B2B32" w:rsidRPr="00363F19" w:rsidRDefault="009B2B32" w:rsidP="009B2B32">
      <w:pPr>
        <w:jc w:val="center"/>
      </w:pPr>
      <w:r w:rsidRPr="00363F19">
        <w:t>COPYRIGHT BY</w:t>
      </w:r>
    </w:p>
    <w:sdt>
      <w:sdtPr>
        <w:alias w:val="Author Name"/>
        <w:tag w:val="Author Name"/>
        <w:id w:val="-34511573"/>
        <w:placeholder>
          <w:docPart w:val="C9F32E4709014B00977F5F4173719DAE"/>
        </w:placeholder>
        <w:showingPlcHdr/>
        <w:dataBinding w:xpath="/root[1]/Author[1]" w:storeItemID="{5A8915B1-27E1-4F4A-8974-14C0B14C1207}"/>
        <w:text/>
      </w:sdtPr>
      <w:sdtEndPr/>
      <w:sdtContent>
        <w:p w14:paraId="5CDAADB8" w14:textId="77777777" w:rsidR="009B2B32" w:rsidRPr="00363F19" w:rsidRDefault="009B2B32" w:rsidP="009B2B32">
          <w:pPr>
            <w:spacing w:before="480"/>
            <w:jc w:val="center"/>
          </w:pPr>
          <w:r w:rsidRPr="00363F19">
            <w:rPr>
              <w:color w:val="808080"/>
            </w:rPr>
            <w:t>Click here to enter text.</w:t>
          </w:r>
        </w:p>
      </w:sdtContent>
    </w:sdt>
    <w:p w14:paraId="4C47527F" w14:textId="4E80438D" w:rsidR="009B2B32" w:rsidRPr="00363F19" w:rsidRDefault="00CA15E9" w:rsidP="009B2B32">
      <w:pPr>
        <w:spacing w:before="480"/>
        <w:jc w:val="center"/>
      </w:pPr>
      <w:sdt>
        <w:sdtPr>
          <w:alias w:val="Year"/>
          <w:tag w:val="Year"/>
          <w:id w:val="-68578903"/>
          <w:placeholder>
            <w:docPart w:val="5DCD5311F4074461B96ABCC253A11627"/>
          </w:placeholder>
          <w:dataBinding w:xpath="/root[1]/Date[1]" w:storeItemID="{5A8915B1-27E1-4F4A-8974-14C0B14C1207}"/>
          <w:date w:fullDate="2024-01-01T00:00:00Z">
            <w:dateFormat w:val="yyyy"/>
            <w:lid w:val="en-US"/>
            <w:storeMappedDataAs w:val="date"/>
            <w:calendar w:val="gregorian"/>
          </w:date>
        </w:sdtPr>
        <w:sdtEndPr/>
        <w:sdtContent>
          <w:r w:rsidR="000C26F8">
            <w:t>2024</w:t>
          </w:r>
        </w:sdtContent>
      </w:sdt>
    </w:p>
    <w:p w14:paraId="6734A621" w14:textId="77777777"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14:paraId="69D63194" w14:textId="77777777" w:rsidR="009B2B32" w:rsidRPr="00363F19" w:rsidRDefault="009B2B32" w:rsidP="009B2B32">
      <w:pPr>
        <w:widowControl w:val="0"/>
        <w:spacing w:before="1680"/>
        <w:contextualSpacing/>
        <w:jc w:val="center"/>
        <w:rPr>
          <w:b/>
          <w:i/>
          <w:sz w:val="28"/>
          <w:szCs w:val="28"/>
        </w:rPr>
      </w:pPr>
    </w:p>
    <w:p w14:paraId="5938E2B1" w14:textId="77777777" w:rsidR="009B2B32" w:rsidRPr="00363F19" w:rsidRDefault="009B2B32" w:rsidP="009B2B32">
      <w:pPr>
        <w:jc w:val="center"/>
      </w:pPr>
      <w:r w:rsidRPr="00363F19">
        <w:rPr>
          <w:noProof/>
        </w:rPr>
        <w:drawing>
          <wp:inline distT="0" distB="0" distL="0" distR="0" wp14:anchorId="18B3EA54" wp14:editId="4931640B">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765D77AA" w14:textId="77777777" w:rsidR="009B2B32" w:rsidRDefault="009B2B32" w:rsidP="009B2B32"/>
    <w:p w14:paraId="7AC4AD04" w14:textId="77777777" w:rsidR="005976FA" w:rsidRDefault="005976FA" w:rsidP="009B2B32"/>
    <w:p w14:paraId="662E60D2" w14:textId="77777777" w:rsidR="005976FA" w:rsidRPr="00363F19" w:rsidRDefault="005976FA" w:rsidP="009B2B32">
      <w:pPr>
        <w:sectPr w:rsidR="005976FA" w:rsidRPr="00363F19" w:rsidSect="00BA2D19">
          <w:headerReference w:type="default" r:id="rId10"/>
          <w:footerReference w:type="default" r:id="rId11"/>
          <w:type w:val="continuous"/>
          <w:pgSz w:w="12240" w:h="15840"/>
          <w:pgMar w:top="1440" w:right="1440" w:bottom="1440" w:left="1440" w:header="720" w:footer="720" w:gutter="0"/>
          <w:cols w:space="720"/>
          <w:vAlign w:val="center"/>
          <w:docGrid w:linePitch="360"/>
        </w:sectPr>
      </w:pPr>
    </w:p>
    <w:p w14:paraId="2CC10255" w14:textId="77777777" w:rsidR="00CE43D4" w:rsidRDefault="00CE43D4">
      <w:pPr>
        <w:rPr>
          <w:rFonts w:eastAsia="Times New Roman"/>
          <w:color w:val="000000" w:themeColor="text1"/>
        </w:rPr>
      </w:pPr>
      <w:bookmarkStart w:id="0" w:name="_Toc459703519"/>
      <w:r>
        <w:rPr>
          <w:rFonts w:eastAsia="Times New Roman"/>
        </w:rPr>
        <w:br w:type="page"/>
      </w:r>
    </w:p>
    <w:p w14:paraId="1C45478F" w14:textId="2186002A" w:rsidR="009B2B32" w:rsidRPr="00363F19" w:rsidRDefault="009B2B32" w:rsidP="00747BBF">
      <w:pPr>
        <w:pStyle w:val="PPH"/>
        <w:rPr>
          <w:rFonts w:eastAsia="Times New Roman"/>
        </w:rPr>
      </w:pPr>
      <w:bookmarkStart w:id="1" w:name="_Toc167786936"/>
      <w:r w:rsidRPr="00363F19">
        <w:rPr>
          <w:rFonts w:eastAsia="Times New Roman"/>
        </w:rPr>
        <w:lastRenderedPageBreak/>
        <w:t>ABSTRACT</w:t>
      </w:r>
      <w:bookmarkEnd w:id="0"/>
      <w:bookmarkEnd w:id="1"/>
    </w:p>
    <w:p w14:paraId="28D708AD" w14:textId="77777777" w:rsidR="00EF5549" w:rsidRPr="004F1ED3" w:rsidRDefault="00EF5549" w:rsidP="00BA2EFF">
      <w:pPr>
        <w:pStyle w:val="Paragraphs"/>
      </w:pPr>
      <w:r w:rsidRPr="004F1ED3">
        <w:t>An abstract is a concise account of the thesis or dissertation and should state the problem, describe the procedure or method used, and summarize the conclusions reached. An abstra</w:t>
      </w:r>
      <w:r>
        <w:t xml:space="preserve">ct is required for all papers. </w:t>
      </w:r>
      <w:r w:rsidRPr="004F1ED3">
        <w:t>Do not use any special symbol/characters that are not found on a standard keyboard (super- and subscripts are allowed).</w:t>
      </w:r>
    </w:p>
    <w:p w14:paraId="5C749283" w14:textId="77777777" w:rsidR="00EF5549" w:rsidRDefault="00EF5549" w:rsidP="00BA2EFF">
      <w:pPr>
        <w:pStyle w:val="Paragraphs"/>
      </w:pPr>
      <w:r w:rsidRPr="004F1ED3">
        <w:t xml:space="preserve">Abstracts for dissertations and </w:t>
      </w:r>
      <w:r>
        <w:t>doctoral</w:t>
      </w:r>
      <w:r w:rsidRPr="004F1ED3">
        <w:t xml:space="preserve"> projects are limited to 350 words</w:t>
      </w:r>
      <w:r>
        <w:t>.</w:t>
      </w:r>
      <w:r w:rsidRPr="004F1ED3">
        <w:t xml:space="preserve"> </w:t>
      </w:r>
      <w:r>
        <w:t xml:space="preserve">Abstracts for </w:t>
      </w:r>
      <w:r w:rsidRPr="004F1ED3">
        <w:t xml:space="preserve">theses is limited to 250 words. </w:t>
      </w:r>
    </w:p>
    <w:p w14:paraId="7F25983B" w14:textId="77777777" w:rsidR="009B2B32" w:rsidRPr="00363F19" w:rsidRDefault="009B2B32" w:rsidP="009B2B32">
      <w:pPr>
        <w:widowControl w:val="0"/>
        <w:spacing w:line="240" w:lineRule="auto"/>
        <w:contextualSpacing/>
        <w:jc w:val="center"/>
        <w:rPr>
          <w:vanish/>
        </w:rPr>
      </w:pPr>
    </w:p>
    <w:p w14:paraId="604E1E2C" w14:textId="77777777" w:rsidR="009B2B32" w:rsidRPr="00363F19" w:rsidRDefault="009B2B32" w:rsidP="009B2B32">
      <w:pPr>
        <w:widowControl w:val="0"/>
        <w:spacing w:line="240" w:lineRule="auto"/>
        <w:contextualSpacing/>
        <w:jc w:val="center"/>
        <w:rPr>
          <w:vanish/>
        </w:rPr>
      </w:pPr>
    </w:p>
    <w:p w14:paraId="2FE858E0"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7FA64983" w14:textId="77777777" w:rsidR="009B2B32" w:rsidRPr="00363F19" w:rsidRDefault="009B2B32" w:rsidP="009B2B32"/>
    <w:p w14:paraId="295F1303" w14:textId="77777777" w:rsidR="009B2B32" w:rsidRPr="00363F19" w:rsidRDefault="009B2B32" w:rsidP="009B2B32"/>
    <w:p w14:paraId="3F692DA3" w14:textId="77777777" w:rsidR="009B2B32" w:rsidRPr="00363F19" w:rsidRDefault="009B2B32" w:rsidP="009B2B32"/>
    <w:p w14:paraId="41088DFF" w14:textId="77777777" w:rsidR="009B2B32" w:rsidRPr="00363F19" w:rsidRDefault="009B2B32" w:rsidP="009B2B32">
      <w:pPr>
        <w:sectPr w:rsidR="009B2B32" w:rsidRPr="00363F19" w:rsidSect="00BA2D19">
          <w:headerReference w:type="default" r:id="rId12"/>
          <w:footerReference w:type="default" r:id="rId13"/>
          <w:type w:val="continuous"/>
          <w:pgSz w:w="12240" w:h="15840"/>
          <w:pgMar w:top="1440" w:right="1440" w:bottom="1440" w:left="1440" w:header="720" w:footer="1440" w:gutter="0"/>
          <w:pgNumType w:fmt="lowerRoman" w:start="2"/>
          <w:cols w:space="720"/>
          <w:docGrid w:linePitch="360"/>
        </w:sectPr>
      </w:pPr>
    </w:p>
    <w:p w14:paraId="5CE5353C" w14:textId="77777777" w:rsidR="00CE43D4" w:rsidRDefault="00CE43D4">
      <w:pPr>
        <w:rPr>
          <w:rFonts w:eastAsia="Times New Roman"/>
          <w:color w:val="000000" w:themeColor="text1"/>
        </w:rPr>
      </w:pPr>
      <w:bookmarkStart w:id="2" w:name="_Toc459703520"/>
      <w:r>
        <w:rPr>
          <w:rFonts w:eastAsia="Times New Roman"/>
        </w:rPr>
        <w:br w:type="page"/>
      </w:r>
    </w:p>
    <w:p w14:paraId="003C49EE" w14:textId="03833DC4" w:rsidR="009B2B32" w:rsidRPr="00363F19" w:rsidRDefault="009B2B32" w:rsidP="00747BBF">
      <w:pPr>
        <w:pStyle w:val="PPH"/>
        <w:rPr>
          <w:rFonts w:eastAsia="Times New Roman"/>
        </w:rPr>
      </w:pPr>
      <w:bookmarkStart w:id="3" w:name="_Toc167786937"/>
      <w:r w:rsidRPr="00363F19">
        <w:rPr>
          <w:rFonts w:eastAsia="Times New Roman"/>
        </w:rPr>
        <w:lastRenderedPageBreak/>
        <w:t>ACKNOWLEDGMENTS</w:t>
      </w:r>
      <w:bookmarkEnd w:id="2"/>
      <w:bookmarkEnd w:id="3"/>
    </w:p>
    <w:p w14:paraId="23ECDE38" w14:textId="77777777" w:rsidR="002621A6" w:rsidRPr="004F1ED3" w:rsidRDefault="002621A6" w:rsidP="00BA2EFF">
      <w:pPr>
        <w:pStyle w:val="Paragraphs"/>
      </w:pPr>
      <w:r w:rsidRPr="004F1ED3">
        <w:t xml:space="preserve">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w:t>
      </w:r>
      <w:proofErr w:type="gramStart"/>
      <w:r w:rsidRPr="004F1ED3">
        <w:t>follows, if</w:t>
      </w:r>
      <w:proofErr w:type="gramEnd"/>
      <w:r w:rsidRPr="004F1ED3">
        <w:t xml:space="preserve"> the author chooses to include it.</w:t>
      </w:r>
    </w:p>
    <w:p w14:paraId="5115CB02" w14:textId="77777777" w:rsidR="002621A6" w:rsidRPr="004F1ED3" w:rsidRDefault="002621A6" w:rsidP="00BA2EFF">
      <w:pPr>
        <w:pStyle w:val="Paragraphs"/>
      </w:pPr>
      <w:r w:rsidRPr="004F1ED3">
        <w:t xml:space="preserve">The page number on this page follows the same style as that found on the Abstract and should be either “iii” or “iv,” depending on the length of the Abstract. </w:t>
      </w:r>
    </w:p>
    <w:p w14:paraId="4C19EA96" w14:textId="77777777" w:rsidR="009B2B32" w:rsidRPr="00363F19" w:rsidRDefault="009B2B32" w:rsidP="009B2B32"/>
    <w:p w14:paraId="194954AF"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2D428F66" w14:textId="77777777" w:rsidR="009B2B32" w:rsidRPr="00363F19" w:rsidRDefault="009B2B32" w:rsidP="009B2B32"/>
    <w:p w14:paraId="6D83FD04" w14:textId="77777777" w:rsidR="009B2B32" w:rsidRPr="00363F19" w:rsidRDefault="009B2B32" w:rsidP="009B2B32"/>
    <w:p w14:paraId="7B8E6ECC" w14:textId="77777777" w:rsidR="009B2B32" w:rsidRPr="00363F19" w:rsidRDefault="009B2B32" w:rsidP="009B2B32"/>
    <w:p w14:paraId="223D7B20" w14:textId="77777777" w:rsidR="009B2B32" w:rsidRPr="00363F19" w:rsidRDefault="009B2B32" w:rsidP="009B2B32"/>
    <w:p w14:paraId="2BA94D92" w14:textId="77777777" w:rsidR="009B2B32" w:rsidRPr="00363F19" w:rsidRDefault="009B2B32" w:rsidP="009B2B32">
      <w:pPr>
        <w:jc w:val="center"/>
      </w:pPr>
    </w:p>
    <w:p w14:paraId="1911B6CE" w14:textId="77777777" w:rsidR="009B2B32" w:rsidRPr="00363F19" w:rsidRDefault="009B2B32" w:rsidP="009B2B32"/>
    <w:p w14:paraId="579EAB5E" w14:textId="77777777" w:rsidR="009B2B32" w:rsidRPr="00363F19" w:rsidRDefault="009B2B32" w:rsidP="009B2B32">
      <w:pPr>
        <w:sectPr w:rsidR="009B2B32" w:rsidRPr="00363F19" w:rsidSect="00BA2D19">
          <w:headerReference w:type="default" r:id="rId14"/>
          <w:footerReference w:type="default" r:id="rId15"/>
          <w:type w:val="continuous"/>
          <w:pgSz w:w="12240" w:h="15840"/>
          <w:pgMar w:top="1440" w:right="1440" w:bottom="1440" w:left="1440" w:header="720" w:footer="1440" w:gutter="0"/>
          <w:pgNumType w:fmt="lowerRoman"/>
          <w:cols w:space="720"/>
          <w:docGrid w:linePitch="360"/>
        </w:sectPr>
      </w:pPr>
    </w:p>
    <w:p w14:paraId="640A4BE4" w14:textId="77777777" w:rsidR="00CE43D4" w:rsidRDefault="00CE43D4">
      <w:pPr>
        <w:rPr>
          <w:rFonts w:eastAsia="Times New Roman"/>
          <w:color w:val="000000" w:themeColor="text1"/>
        </w:rPr>
      </w:pPr>
      <w:bookmarkStart w:id="4" w:name="_Toc459703521"/>
      <w:r>
        <w:rPr>
          <w:rFonts w:eastAsia="Times New Roman"/>
        </w:rPr>
        <w:br w:type="page"/>
      </w:r>
    </w:p>
    <w:p w14:paraId="7D210744" w14:textId="60381F01" w:rsidR="009B2B32" w:rsidRPr="00363F19" w:rsidRDefault="009B2B32" w:rsidP="00747BBF">
      <w:pPr>
        <w:pStyle w:val="PPH"/>
        <w:rPr>
          <w:rFonts w:eastAsia="Times New Roman"/>
        </w:rPr>
      </w:pPr>
      <w:bookmarkStart w:id="5" w:name="_Toc167786938"/>
      <w:r w:rsidRPr="00363F19">
        <w:rPr>
          <w:rFonts w:eastAsia="Times New Roman"/>
        </w:rPr>
        <w:lastRenderedPageBreak/>
        <w:t>DEDICATION</w:t>
      </w:r>
      <w:bookmarkEnd w:id="4"/>
      <w:bookmarkEnd w:id="5"/>
    </w:p>
    <w:p w14:paraId="7720BEE6" w14:textId="77777777" w:rsidR="00886287" w:rsidRDefault="00886287" w:rsidP="00BA2EFF">
      <w:pPr>
        <w:pStyle w:val="Paragraphs"/>
      </w:pPr>
      <w:r w:rsidRPr="004F1ED3">
        <w:t xml:space="preserve">As an optional page, the author may choose to add a Dedication page </w:t>
      </w:r>
      <w:proofErr w:type="gramStart"/>
      <w:r w:rsidRPr="004F1ED3">
        <w:t>as a means to</w:t>
      </w:r>
      <w:proofErr w:type="gramEnd"/>
      <w:r w:rsidRPr="004F1ED3">
        <w:t xml:space="preserve"> recognize individual people, groups, and/or organizations that supported/inspired the author. </w:t>
      </w:r>
      <w:r>
        <w:t>The Dedication</w:t>
      </w:r>
      <w:r w:rsidRPr="004F1ED3">
        <w:t xml:space="preserve"> immediately follows the Acknowledgments an</w:t>
      </w:r>
      <w:r>
        <w:t>d continues page numbering. If the</w:t>
      </w:r>
      <w:r w:rsidRPr="004F1ED3">
        <w:t xml:space="preserve"> Dedication page is not used, delete the contents of this page including the section break</w:t>
      </w:r>
      <w:r>
        <w:t>.</w:t>
      </w:r>
    </w:p>
    <w:p w14:paraId="1F322B56" w14:textId="77777777" w:rsidR="00CE43D4" w:rsidRPr="00CD7E0D" w:rsidRDefault="00CE43D4" w:rsidP="00CE43D4">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3E487FDB" w14:textId="77777777" w:rsidR="009B2B32" w:rsidRPr="00363F19" w:rsidRDefault="009B2B32" w:rsidP="009B2B32"/>
    <w:p w14:paraId="7E5DC999" w14:textId="77777777" w:rsidR="009B2B32" w:rsidRPr="00363F19" w:rsidRDefault="009B2B32" w:rsidP="009B2B32"/>
    <w:p w14:paraId="6F0BF900" w14:textId="77777777" w:rsidR="009B2B32" w:rsidRPr="00363F19" w:rsidRDefault="009B2B32" w:rsidP="009B2B32">
      <w:pPr>
        <w:jc w:val="center"/>
        <w:rPr>
          <w:vanish/>
        </w:rPr>
      </w:pPr>
      <w:r w:rsidRPr="00363F19">
        <w:rPr>
          <w:vanish/>
        </w:rPr>
        <w:t>This page is optional. If you do not plan to use this page, please delete it.</w:t>
      </w:r>
    </w:p>
    <w:p w14:paraId="395C701C" w14:textId="77777777" w:rsidR="003E1BEE" w:rsidRPr="00434CA6" w:rsidRDefault="003E1BEE" w:rsidP="003E1BEE">
      <w:pPr>
        <w:rPr>
          <w:rFonts w:cs="Arial"/>
        </w:rPr>
      </w:pPr>
    </w:p>
    <w:p w14:paraId="2A45A66F" w14:textId="77777777" w:rsidR="003E1BEE" w:rsidRDefault="003E1BEE" w:rsidP="003E1BEE"/>
    <w:p w14:paraId="4D0EB602" w14:textId="77777777" w:rsidR="003E1BEE" w:rsidRDefault="003E1BEE" w:rsidP="003E1BEE">
      <w:pPr>
        <w:sectPr w:rsidR="003E1BEE" w:rsidSect="00BA2D19">
          <w:headerReference w:type="default" r:id="rId16"/>
          <w:footerReference w:type="default" r:id="rId17"/>
          <w:type w:val="continuous"/>
          <w:pgSz w:w="12240" w:h="15840"/>
          <w:pgMar w:top="1440" w:right="1440" w:bottom="1440" w:left="1440" w:header="720" w:footer="1440" w:gutter="0"/>
          <w:pgNumType w:fmt="lowerRoman"/>
          <w:cols w:space="720"/>
          <w:docGrid w:linePitch="360"/>
        </w:sectPr>
      </w:pPr>
    </w:p>
    <w:p w14:paraId="1534B006" w14:textId="77777777" w:rsidR="00CE43D4" w:rsidRDefault="00CE43D4">
      <w:r>
        <w:br w:type="page"/>
      </w:r>
    </w:p>
    <w:p w14:paraId="486941B8" w14:textId="7A0E648F" w:rsidR="003E1BEE" w:rsidRPr="0074459B" w:rsidRDefault="003E1BEE" w:rsidP="00D72DD5">
      <w:pPr>
        <w:jc w:val="center"/>
        <w:outlineLvl w:val="0"/>
      </w:pPr>
      <w:r w:rsidRPr="0074459B">
        <w:lastRenderedPageBreak/>
        <w:t>TABLE OF CONTENTS</w:t>
      </w:r>
    </w:p>
    <w:p w14:paraId="65D45A6F" w14:textId="0F477595" w:rsidR="00E8773B" w:rsidRDefault="005E02FB">
      <w:pPr>
        <w:pStyle w:val="TOC1"/>
        <w:rPr>
          <w:rFonts w:asciiTheme="minorHAnsi" w:eastAsiaTheme="minorEastAsia" w:hAnsiTheme="minorHAnsi" w:cstheme="minorBidi"/>
          <w:noProof/>
          <w:kern w:val="2"/>
          <w14:ligatures w14:val="standardContextual"/>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67786936" w:history="1">
        <w:r w:rsidR="00E8773B" w:rsidRPr="002349F9">
          <w:rPr>
            <w:rStyle w:val="Hyperlink"/>
            <w:rFonts w:eastAsia="Times New Roman"/>
            <w:noProof/>
          </w:rPr>
          <w:t>ABSTRACT</w:t>
        </w:r>
        <w:r w:rsidR="00E8773B">
          <w:rPr>
            <w:noProof/>
            <w:webHidden/>
          </w:rPr>
          <w:tab/>
        </w:r>
        <w:r w:rsidR="00E8773B">
          <w:rPr>
            <w:noProof/>
            <w:webHidden/>
          </w:rPr>
          <w:fldChar w:fldCharType="begin"/>
        </w:r>
        <w:r w:rsidR="00E8773B">
          <w:rPr>
            <w:noProof/>
            <w:webHidden/>
          </w:rPr>
          <w:instrText xml:space="preserve"> PAGEREF _Toc167786936 \h </w:instrText>
        </w:r>
        <w:r w:rsidR="00E8773B">
          <w:rPr>
            <w:noProof/>
            <w:webHidden/>
          </w:rPr>
        </w:r>
        <w:r w:rsidR="00E8773B">
          <w:rPr>
            <w:noProof/>
            <w:webHidden/>
          </w:rPr>
          <w:fldChar w:fldCharType="separate"/>
        </w:r>
        <w:r w:rsidR="00E8773B">
          <w:rPr>
            <w:noProof/>
            <w:webHidden/>
          </w:rPr>
          <w:t>iii</w:t>
        </w:r>
        <w:r w:rsidR="00E8773B">
          <w:rPr>
            <w:noProof/>
            <w:webHidden/>
          </w:rPr>
          <w:fldChar w:fldCharType="end"/>
        </w:r>
      </w:hyperlink>
    </w:p>
    <w:p w14:paraId="1E9E2FAA" w14:textId="35B7A9CE" w:rsidR="00E8773B" w:rsidRDefault="00CA15E9">
      <w:pPr>
        <w:pStyle w:val="TOC1"/>
        <w:rPr>
          <w:rFonts w:asciiTheme="minorHAnsi" w:eastAsiaTheme="minorEastAsia" w:hAnsiTheme="minorHAnsi" w:cstheme="minorBidi"/>
          <w:noProof/>
          <w:kern w:val="2"/>
          <w14:ligatures w14:val="standardContextual"/>
        </w:rPr>
      </w:pPr>
      <w:hyperlink w:anchor="_Toc167786937" w:history="1">
        <w:r w:rsidR="00E8773B" w:rsidRPr="002349F9">
          <w:rPr>
            <w:rStyle w:val="Hyperlink"/>
            <w:rFonts w:eastAsia="Times New Roman"/>
            <w:noProof/>
          </w:rPr>
          <w:t>ACKNOWLEDGMENTS</w:t>
        </w:r>
        <w:r w:rsidR="00E8773B">
          <w:rPr>
            <w:noProof/>
            <w:webHidden/>
          </w:rPr>
          <w:tab/>
        </w:r>
        <w:r w:rsidR="00E8773B">
          <w:rPr>
            <w:noProof/>
            <w:webHidden/>
          </w:rPr>
          <w:fldChar w:fldCharType="begin"/>
        </w:r>
        <w:r w:rsidR="00E8773B">
          <w:rPr>
            <w:noProof/>
            <w:webHidden/>
          </w:rPr>
          <w:instrText xml:space="preserve"> PAGEREF _Toc167786937 \h </w:instrText>
        </w:r>
        <w:r w:rsidR="00E8773B">
          <w:rPr>
            <w:noProof/>
            <w:webHidden/>
          </w:rPr>
        </w:r>
        <w:r w:rsidR="00E8773B">
          <w:rPr>
            <w:noProof/>
            <w:webHidden/>
          </w:rPr>
          <w:fldChar w:fldCharType="separate"/>
        </w:r>
        <w:r w:rsidR="00E8773B">
          <w:rPr>
            <w:noProof/>
            <w:webHidden/>
          </w:rPr>
          <w:t>iv</w:t>
        </w:r>
        <w:r w:rsidR="00E8773B">
          <w:rPr>
            <w:noProof/>
            <w:webHidden/>
          </w:rPr>
          <w:fldChar w:fldCharType="end"/>
        </w:r>
      </w:hyperlink>
    </w:p>
    <w:p w14:paraId="35975058" w14:textId="73FF5AD5" w:rsidR="00E8773B" w:rsidRDefault="00CA15E9">
      <w:pPr>
        <w:pStyle w:val="TOC1"/>
        <w:rPr>
          <w:rFonts w:asciiTheme="minorHAnsi" w:eastAsiaTheme="minorEastAsia" w:hAnsiTheme="minorHAnsi" w:cstheme="minorBidi"/>
          <w:noProof/>
          <w:kern w:val="2"/>
          <w14:ligatures w14:val="standardContextual"/>
        </w:rPr>
      </w:pPr>
      <w:hyperlink w:anchor="_Toc167786938" w:history="1">
        <w:r w:rsidR="00E8773B" w:rsidRPr="002349F9">
          <w:rPr>
            <w:rStyle w:val="Hyperlink"/>
            <w:rFonts w:eastAsia="Times New Roman"/>
            <w:noProof/>
          </w:rPr>
          <w:t>DEDICATION</w:t>
        </w:r>
        <w:r w:rsidR="00E8773B">
          <w:rPr>
            <w:noProof/>
            <w:webHidden/>
          </w:rPr>
          <w:tab/>
        </w:r>
        <w:r w:rsidR="00E8773B">
          <w:rPr>
            <w:noProof/>
            <w:webHidden/>
          </w:rPr>
          <w:fldChar w:fldCharType="begin"/>
        </w:r>
        <w:r w:rsidR="00E8773B">
          <w:rPr>
            <w:noProof/>
            <w:webHidden/>
          </w:rPr>
          <w:instrText xml:space="preserve"> PAGEREF _Toc167786938 \h </w:instrText>
        </w:r>
        <w:r w:rsidR="00E8773B">
          <w:rPr>
            <w:noProof/>
            <w:webHidden/>
          </w:rPr>
        </w:r>
        <w:r w:rsidR="00E8773B">
          <w:rPr>
            <w:noProof/>
            <w:webHidden/>
          </w:rPr>
          <w:fldChar w:fldCharType="separate"/>
        </w:r>
        <w:r w:rsidR="00E8773B">
          <w:rPr>
            <w:noProof/>
            <w:webHidden/>
          </w:rPr>
          <w:t>v</w:t>
        </w:r>
        <w:r w:rsidR="00E8773B">
          <w:rPr>
            <w:noProof/>
            <w:webHidden/>
          </w:rPr>
          <w:fldChar w:fldCharType="end"/>
        </w:r>
      </w:hyperlink>
    </w:p>
    <w:p w14:paraId="08F213AB" w14:textId="350D4B6E" w:rsidR="00E8773B" w:rsidRDefault="00CA15E9">
      <w:pPr>
        <w:pStyle w:val="TOC1"/>
        <w:rPr>
          <w:rFonts w:asciiTheme="minorHAnsi" w:eastAsiaTheme="minorEastAsia" w:hAnsiTheme="minorHAnsi" w:cstheme="minorBidi"/>
          <w:noProof/>
          <w:kern w:val="2"/>
          <w14:ligatures w14:val="standardContextual"/>
        </w:rPr>
      </w:pPr>
      <w:hyperlink w:anchor="_Toc167786939" w:history="1">
        <w:r w:rsidR="00E8773B" w:rsidRPr="002349F9">
          <w:rPr>
            <w:rStyle w:val="Hyperlink"/>
            <w:rFonts w:cs="Arial"/>
            <w:noProof/>
          </w:rPr>
          <w:t>LIST OF TABLES</w:t>
        </w:r>
        <w:r w:rsidR="00E8773B">
          <w:rPr>
            <w:noProof/>
            <w:webHidden/>
          </w:rPr>
          <w:tab/>
        </w:r>
        <w:r w:rsidR="00E8773B">
          <w:rPr>
            <w:noProof/>
            <w:webHidden/>
          </w:rPr>
          <w:fldChar w:fldCharType="begin"/>
        </w:r>
        <w:r w:rsidR="00E8773B">
          <w:rPr>
            <w:noProof/>
            <w:webHidden/>
          </w:rPr>
          <w:instrText xml:space="preserve"> PAGEREF _Toc167786939 \h </w:instrText>
        </w:r>
        <w:r w:rsidR="00E8773B">
          <w:rPr>
            <w:noProof/>
            <w:webHidden/>
          </w:rPr>
        </w:r>
        <w:r w:rsidR="00E8773B">
          <w:rPr>
            <w:noProof/>
            <w:webHidden/>
          </w:rPr>
          <w:fldChar w:fldCharType="separate"/>
        </w:r>
        <w:r w:rsidR="00E8773B">
          <w:rPr>
            <w:noProof/>
            <w:webHidden/>
          </w:rPr>
          <w:t>viii</w:t>
        </w:r>
        <w:r w:rsidR="00E8773B">
          <w:rPr>
            <w:noProof/>
            <w:webHidden/>
          </w:rPr>
          <w:fldChar w:fldCharType="end"/>
        </w:r>
      </w:hyperlink>
    </w:p>
    <w:p w14:paraId="49E9367A" w14:textId="33A707AB" w:rsidR="00E8773B" w:rsidRDefault="00CA15E9">
      <w:pPr>
        <w:pStyle w:val="TOC1"/>
        <w:rPr>
          <w:rFonts w:asciiTheme="minorHAnsi" w:eastAsiaTheme="minorEastAsia" w:hAnsiTheme="minorHAnsi" w:cstheme="minorBidi"/>
          <w:noProof/>
          <w:kern w:val="2"/>
          <w14:ligatures w14:val="standardContextual"/>
        </w:rPr>
      </w:pPr>
      <w:hyperlink w:anchor="_Toc167786940" w:history="1">
        <w:r w:rsidR="00E8773B" w:rsidRPr="002349F9">
          <w:rPr>
            <w:rStyle w:val="Hyperlink"/>
            <w:rFonts w:cs="Arial"/>
            <w:noProof/>
          </w:rPr>
          <w:t>LIST OF ILLUSTRATIONS</w:t>
        </w:r>
        <w:r w:rsidR="00E8773B">
          <w:rPr>
            <w:noProof/>
            <w:webHidden/>
          </w:rPr>
          <w:tab/>
        </w:r>
        <w:r w:rsidR="00E8773B">
          <w:rPr>
            <w:noProof/>
            <w:webHidden/>
          </w:rPr>
          <w:fldChar w:fldCharType="begin"/>
        </w:r>
        <w:r w:rsidR="00E8773B">
          <w:rPr>
            <w:noProof/>
            <w:webHidden/>
          </w:rPr>
          <w:instrText xml:space="preserve"> PAGEREF _Toc167786940 \h </w:instrText>
        </w:r>
        <w:r w:rsidR="00E8773B">
          <w:rPr>
            <w:noProof/>
            <w:webHidden/>
          </w:rPr>
        </w:r>
        <w:r w:rsidR="00E8773B">
          <w:rPr>
            <w:noProof/>
            <w:webHidden/>
          </w:rPr>
          <w:fldChar w:fldCharType="separate"/>
        </w:r>
        <w:r w:rsidR="00E8773B">
          <w:rPr>
            <w:noProof/>
            <w:webHidden/>
          </w:rPr>
          <w:t>ix</w:t>
        </w:r>
        <w:r w:rsidR="00E8773B">
          <w:rPr>
            <w:noProof/>
            <w:webHidden/>
          </w:rPr>
          <w:fldChar w:fldCharType="end"/>
        </w:r>
      </w:hyperlink>
    </w:p>
    <w:p w14:paraId="12DBB85F" w14:textId="45950333" w:rsidR="00E8773B" w:rsidRDefault="00CA15E9">
      <w:pPr>
        <w:pStyle w:val="TOC1"/>
        <w:rPr>
          <w:rFonts w:asciiTheme="minorHAnsi" w:eastAsiaTheme="minorEastAsia" w:hAnsiTheme="minorHAnsi" w:cstheme="minorBidi"/>
          <w:noProof/>
          <w:kern w:val="2"/>
          <w14:ligatures w14:val="standardContextual"/>
        </w:rPr>
      </w:pPr>
      <w:hyperlink w:anchor="_Toc167786941" w:history="1">
        <w:r w:rsidR="00E8773B" w:rsidRPr="002349F9">
          <w:rPr>
            <w:rStyle w:val="Hyperlink"/>
            <w:noProof/>
          </w:rPr>
          <w:t>LIST OF SCHEMES</w:t>
        </w:r>
        <w:r w:rsidR="00E8773B">
          <w:rPr>
            <w:noProof/>
            <w:webHidden/>
          </w:rPr>
          <w:tab/>
        </w:r>
        <w:r w:rsidR="00E8773B">
          <w:rPr>
            <w:noProof/>
            <w:webHidden/>
          </w:rPr>
          <w:fldChar w:fldCharType="begin"/>
        </w:r>
        <w:r w:rsidR="00E8773B">
          <w:rPr>
            <w:noProof/>
            <w:webHidden/>
          </w:rPr>
          <w:instrText xml:space="preserve"> PAGEREF _Toc167786941 \h </w:instrText>
        </w:r>
        <w:r w:rsidR="00E8773B">
          <w:rPr>
            <w:noProof/>
            <w:webHidden/>
          </w:rPr>
        </w:r>
        <w:r w:rsidR="00E8773B">
          <w:rPr>
            <w:noProof/>
            <w:webHidden/>
          </w:rPr>
          <w:fldChar w:fldCharType="separate"/>
        </w:r>
        <w:r w:rsidR="00E8773B">
          <w:rPr>
            <w:noProof/>
            <w:webHidden/>
          </w:rPr>
          <w:t>x</w:t>
        </w:r>
        <w:r w:rsidR="00E8773B">
          <w:rPr>
            <w:noProof/>
            <w:webHidden/>
          </w:rPr>
          <w:fldChar w:fldCharType="end"/>
        </w:r>
      </w:hyperlink>
    </w:p>
    <w:p w14:paraId="123CC405" w14:textId="004B147D" w:rsidR="00E8773B" w:rsidRDefault="00CA15E9">
      <w:pPr>
        <w:pStyle w:val="TOC1"/>
        <w:rPr>
          <w:rFonts w:asciiTheme="minorHAnsi" w:eastAsiaTheme="minorEastAsia" w:hAnsiTheme="minorHAnsi" w:cstheme="minorBidi"/>
          <w:noProof/>
          <w:kern w:val="2"/>
          <w14:ligatures w14:val="standardContextual"/>
        </w:rPr>
      </w:pPr>
      <w:hyperlink w:anchor="_Toc167786942" w:history="1">
        <w:r w:rsidR="00E8773B" w:rsidRPr="002349F9">
          <w:rPr>
            <w:rStyle w:val="Hyperlink"/>
            <w:noProof/>
          </w:rPr>
          <w:t>LIST OF MUSICAL EXAMPLES</w:t>
        </w:r>
        <w:r w:rsidR="00E8773B">
          <w:rPr>
            <w:noProof/>
            <w:webHidden/>
          </w:rPr>
          <w:tab/>
        </w:r>
        <w:r w:rsidR="00E8773B">
          <w:rPr>
            <w:noProof/>
            <w:webHidden/>
          </w:rPr>
          <w:fldChar w:fldCharType="begin"/>
        </w:r>
        <w:r w:rsidR="00E8773B">
          <w:rPr>
            <w:noProof/>
            <w:webHidden/>
          </w:rPr>
          <w:instrText xml:space="preserve"> PAGEREF _Toc167786942 \h </w:instrText>
        </w:r>
        <w:r w:rsidR="00E8773B">
          <w:rPr>
            <w:noProof/>
            <w:webHidden/>
          </w:rPr>
        </w:r>
        <w:r w:rsidR="00E8773B">
          <w:rPr>
            <w:noProof/>
            <w:webHidden/>
          </w:rPr>
          <w:fldChar w:fldCharType="separate"/>
        </w:r>
        <w:r w:rsidR="00E8773B">
          <w:rPr>
            <w:noProof/>
            <w:webHidden/>
          </w:rPr>
          <w:t>xi</w:t>
        </w:r>
        <w:r w:rsidR="00E8773B">
          <w:rPr>
            <w:noProof/>
            <w:webHidden/>
          </w:rPr>
          <w:fldChar w:fldCharType="end"/>
        </w:r>
      </w:hyperlink>
    </w:p>
    <w:p w14:paraId="4038AD70" w14:textId="6E63A8C7" w:rsidR="00E8773B" w:rsidRDefault="00CA15E9">
      <w:pPr>
        <w:pStyle w:val="TOC1"/>
        <w:rPr>
          <w:rFonts w:asciiTheme="minorHAnsi" w:eastAsiaTheme="minorEastAsia" w:hAnsiTheme="minorHAnsi" w:cstheme="minorBidi"/>
          <w:noProof/>
          <w:kern w:val="2"/>
          <w14:ligatures w14:val="standardContextual"/>
        </w:rPr>
      </w:pPr>
      <w:hyperlink w:anchor="_Toc167786943" w:history="1">
        <w:r w:rsidR="00E8773B" w:rsidRPr="002349F9">
          <w:rPr>
            <w:rStyle w:val="Hyperlink"/>
            <w:noProof/>
          </w:rPr>
          <w:t>LIST OF MUSICAL FIGURES</w:t>
        </w:r>
        <w:r w:rsidR="00E8773B">
          <w:rPr>
            <w:noProof/>
            <w:webHidden/>
          </w:rPr>
          <w:tab/>
        </w:r>
        <w:r w:rsidR="00E8773B">
          <w:rPr>
            <w:noProof/>
            <w:webHidden/>
          </w:rPr>
          <w:fldChar w:fldCharType="begin"/>
        </w:r>
        <w:r w:rsidR="00E8773B">
          <w:rPr>
            <w:noProof/>
            <w:webHidden/>
          </w:rPr>
          <w:instrText xml:space="preserve"> PAGEREF _Toc167786943 \h </w:instrText>
        </w:r>
        <w:r w:rsidR="00E8773B">
          <w:rPr>
            <w:noProof/>
            <w:webHidden/>
          </w:rPr>
        </w:r>
        <w:r w:rsidR="00E8773B">
          <w:rPr>
            <w:noProof/>
            <w:webHidden/>
          </w:rPr>
          <w:fldChar w:fldCharType="separate"/>
        </w:r>
        <w:r w:rsidR="00E8773B">
          <w:rPr>
            <w:noProof/>
            <w:webHidden/>
          </w:rPr>
          <w:t>xii</w:t>
        </w:r>
        <w:r w:rsidR="00E8773B">
          <w:rPr>
            <w:noProof/>
            <w:webHidden/>
          </w:rPr>
          <w:fldChar w:fldCharType="end"/>
        </w:r>
      </w:hyperlink>
    </w:p>
    <w:p w14:paraId="59626F50" w14:textId="45BB82AD" w:rsidR="00E8773B" w:rsidRDefault="00CA15E9">
      <w:pPr>
        <w:pStyle w:val="TOC1"/>
        <w:rPr>
          <w:rFonts w:asciiTheme="minorHAnsi" w:eastAsiaTheme="minorEastAsia" w:hAnsiTheme="minorHAnsi" w:cstheme="minorBidi"/>
          <w:noProof/>
          <w:kern w:val="2"/>
          <w14:ligatures w14:val="standardContextual"/>
        </w:rPr>
      </w:pPr>
      <w:hyperlink w:anchor="_Toc167786944" w:history="1">
        <w:r w:rsidR="00E8773B" w:rsidRPr="002349F9">
          <w:rPr>
            <w:rStyle w:val="Hyperlink"/>
            <w:rFonts w:cs="Arial"/>
            <w:noProof/>
          </w:rPr>
          <w:t>LIST OF ABBREVIATIONS</w:t>
        </w:r>
        <w:r w:rsidR="00E8773B">
          <w:rPr>
            <w:noProof/>
            <w:webHidden/>
          </w:rPr>
          <w:tab/>
        </w:r>
        <w:r w:rsidR="00E8773B">
          <w:rPr>
            <w:noProof/>
            <w:webHidden/>
          </w:rPr>
          <w:fldChar w:fldCharType="begin"/>
        </w:r>
        <w:r w:rsidR="00E8773B">
          <w:rPr>
            <w:noProof/>
            <w:webHidden/>
          </w:rPr>
          <w:instrText xml:space="preserve"> PAGEREF _Toc167786944 \h </w:instrText>
        </w:r>
        <w:r w:rsidR="00E8773B">
          <w:rPr>
            <w:noProof/>
            <w:webHidden/>
          </w:rPr>
        </w:r>
        <w:r w:rsidR="00E8773B">
          <w:rPr>
            <w:noProof/>
            <w:webHidden/>
          </w:rPr>
          <w:fldChar w:fldCharType="separate"/>
        </w:r>
        <w:r w:rsidR="00E8773B">
          <w:rPr>
            <w:noProof/>
            <w:webHidden/>
          </w:rPr>
          <w:t>xiii</w:t>
        </w:r>
        <w:r w:rsidR="00E8773B">
          <w:rPr>
            <w:noProof/>
            <w:webHidden/>
          </w:rPr>
          <w:fldChar w:fldCharType="end"/>
        </w:r>
      </w:hyperlink>
    </w:p>
    <w:p w14:paraId="305530CC" w14:textId="1D3D6FD6" w:rsidR="00E8773B" w:rsidRDefault="00CA15E9">
      <w:pPr>
        <w:pStyle w:val="TOC2"/>
        <w:rPr>
          <w:rFonts w:asciiTheme="minorHAnsi" w:eastAsiaTheme="minorEastAsia" w:hAnsiTheme="minorHAnsi" w:cstheme="minorBidi"/>
          <w:noProof/>
          <w:kern w:val="2"/>
          <w14:ligatures w14:val="standardContextual"/>
        </w:rPr>
      </w:pPr>
      <w:hyperlink w:anchor="_Toc167786945" w:history="1">
        <w:r w:rsidR="00E8773B" w:rsidRPr="002349F9">
          <w:rPr>
            <w:rStyle w:val="Hyperlink"/>
            <w:noProof/>
          </w:rPr>
          <w:t>CHAPTER I – PLACEHOLDER CHAPTER TITLE</w:t>
        </w:r>
        <w:r w:rsidR="00E8773B">
          <w:rPr>
            <w:noProof/>
            <w:webHidden/>
          </w:rPr>
          <w:tab/>
        </w:r>
        <w:r w:rsidR="00E8773B">
          <w:rPr>
            <w:noProof/>
            <w:webHidden/>
          </w:rPr>
          <w:fldChar w:fldCharType="begin"/>
        </w:r>
        <w:r w:rsidR="00E8773B">
          <w:rPr>
            <w:noProof/>
            <w:webHidden/>
          </w:rPr>
          <w:instrText xml:space="preserve"> PAGEREF _Toc167786945 \h </w:instrText>
        </w:r>
        <w:r w:rsidR="00E8773B">
          <w:rPr>
            <w:noProof/>
            <w:webHidden/>
          </w:rPr>
        </w:r>
        <w:r w:rsidR="00E8773B">
          <w:rPr>
            <w:noProof/>
            <w:webHidden/>
          </w:rPr>
          <w:fldChar w:fldCharType="separate"/>
        </w:r>
        <w:r w:rsidR="00E8773B">
          <w:rPr>
            <w:noProof/>
            <w:webHidden/>
          </w:rPr>
          <w:t>1</w:t>
        </w:r>
        <w:r w:rsidR="00E8773B">
          <w:rPr>
            <w:noProof/>
            <w:webHidden/>
          </w:rPr>
          <w:fldChar w:fldCharType="end"/>
        </w:r>
      </w:hyperlink>
    </w:p>
    <w:p w14:paraId="4F3DC8B1" w14:textId="2CD52FB8" w:rsidR="00E8773B" w:rsidRDefault="00CA15E9">
      <w:pPr>
        <w:pStyle w:val="TOC3"/>
        <w:tabs>
          <w:tab w:val="right" w:leader="dot" w:pos="8630"/>
        </w:tabs>
        <w:rPr>
          <w:rFonts w:asciiTheme="minorHAnsi" w:eastAsiaTheme="minorEastAsia" w:hAnsiTheme="minorHAnsi" w:cstheme="minorBidi"/>
          <w:noProof/>
          <w:kern w:val="2"/>
          <w14:ligatures w14:val="standardContextual"/>
        </w:rPr>
      </w:pPr>
      <w:hyperlink w:anchor="_Toc167786946" w:history="1">
        <w:r w:rsidR="00E8773B" w:rsidRPr="002349F9">
          <w:rPr>
            <w:rStyle w:val="Hyperlink"/>
            <w:noProof/>
          </w:rPr>
          <w:t>Example 1st level heading</w:t>
        </w:r>
        <w:r w:rsidR="00E8773B">
          <w:rPr>
            <w:noProof/>
            <w:webHidden/>
          </w:rPr>
          <w:tab/>
        </w:r>
        <w:r w:rsidR="00E8773B">
          <w:rPr>
            <w:noProof/>
            <w:webHidden/>
          </w:rPr>
          <w:fldChar w:fldCharType="begin"/>
        </w:r>
        <w:r w:rsidR="00E8773B">
          <w:rPr>
            <w:noProof/>
            <w:webHidden/>
          </w:rPr>
          <w:instrText xml:space="preserve"> PAGEREF _Toc167786946 \h </w:instrText>
        </w:r>
        <w:r w:rsidR="00E8773B">
          <w:rPr>
            <w:noProof/>
            <w:webHidden/>
          </w:rPr>
        </w:r>
        <w:r w:rsidR="00E8773B">
          <w:rPr>
            <w:noProof/>
            <w:webHidden/>
          </w:rPr>
          <w:fldChar w:fldCharType="separate"/>
        </w:r>
        <w:r w:rsidR="00E8773B">
          <w:rPr>
            <w:noProof/>
            <w:webHidden/>
          </w:rPr>
          <w:t>1</w:t>
        </w:r>
        <w:r w:rsidR="00E8773B">
          <w:rPr>
            <w:noProof/>
            <w:webHidden/>
          </w:rPr>
          <w:fldChar w:fldCharType="end"/>
        </w:r>
      </w:hyperlink>
    </w:p>
    <w:p w14:paraId="10490C30" w14:textId="7F0E2585" w:rsidR="00E8773B" w:rsidRDefault="00CA15E9">
      <w:pPr>
        <w:pStyle w:val="TOC4"/>
        <w:tabs>
          <w:tab w:val="right" w:leader="dot" w:pos="8630"/>
        </w:tabs>
        <w:rPr>
          <w:rFonts w:asciiTheme="minorHAnsi" w:eastAsiaTheme="minorEastAsia" w:hAnsiTheme="minorHAnsi" w:cstheme="minorBidi"/>
          <w:noProof/>
          <w:kern w:val="2"/>
          <w14:ligatures w14:val="standardContextual"/>
        </w:rPr>
      </w:pPr>
      <w:hyperlink w:anchor="_Toc167786947" w:history="1">
        <w:r w:rsidR="00E8773B" w:rsidRPr="002349F9">
          <w:rPr>
            <w:rStyle w:val="Hyperlink"/>
            <w:noProof/>
          </w:rPr>
          <w:t>Example 2</w:t>
        </w:r>
        <w:r w:rsidR="00E8773B" w:rsidRPr="002349F9">
          <w:rPr>
            <w:rStyle w:val="Hyperlink"/>
            <w:noProof/>
            <w:vertAlign w:val="superscript"/>
          </w:rPr>
          <w:t>nd</w:t>
        </w:r>
        <w:r w:rsidR="00E8773B" w:rsidRPr="002349F9">
          <w:rPr>
            <w:rStyle w:val="Hyperlink"/>
            <w:noProof/>
          </w:rPr>
          <w:t xml:space="preserve"> level heading</w:t>
        </w:r>
        <w:r w:rsidR="00E8773B">
          <w:rPr>
            <w:noProof/>
            <w:webHidden/>
          </w:rPr>
          <w:tab/>
        </w:r>
        <w:r w:rsidR="00E8773B">
          <w:rPr>
            <w:noProof/>
            <w:webHidden/>
          </w:rPr>
          <w:fldChar w:fldCharType="begin"/>
        </w:r>
        <w:r w:rsidR="00E8773B">
          <w:rPr>
            <w:noProof/>
            <w:webHidden/>
          </w:rPr>
          <w:instrText xml:space="preserve"> PAGEREF _Toc167786947 \h </w:instrText>
        </w:r>
        <w:r w:rsidR="00E8773B">
          <w:rPr>
            <w:noProof/>
            <w:webHidden/>
          </w:rPr>
        </w:r>
        <w:r w:rsidR="00E8773B">
          <w:rPr>
            <w:noProof/>
            <w:webHidden/>
          </w:rPr>
          <w:fldChar w:fldCharType="separate"/>
        </w:r>
        <w:r w:rsidR="00E8773B">
          <w:rPr>
            <w:noProof/>
            <w:webHidden/>
          </w:rPr>
          <w:t>1</w:t>
        </w:r>
        <w:r w:rsidR="00E8773B">
          <w:rPr>
            <w:noProof/>
            <w:webHidden/>
          </w:rPr>
          <w:fldChar w:fldCharType="end"/>
        </w:r>
      </w:hyperlink>
    </w:p>
    <w:p w14:paraId="5D6557C4" w14:textId="6E602281" w:rsidR="00E8773B" w:rsidRDefault="00CA15E9">
      <w:pPr>
        <w:pStyle w:val="TOC5"/>
        <w:tabs>
          <w:tab w:val="right" w:leader="dot" w:pos="8630"/>
        </w:tabs>
        <w:rPr>
          <w:rFonts w:asciiTheme="minorHAnsi" w:eastAsiaTheme="minorEastAsia" w:hAnsiTheme="minorHAnsi" w:cstheme="minorBidi"/>
          <w:noProof/>
          <w:kern w:val="2"/>
          <w14:ligatures w14:val="standardContextual"/>
        </w:rPr>
      </w:pPr>
      <w:hyperlink w:anchor="_Toc167786948" w:history="1">
        <w:r w:rsidR="00E8773B" w:rsidRPr="002349F9">
          <w:rPr>
            <w:rStyle w:val="Hyperlink"/>
            <w:noProof/>
          </w:rPr>
          <w:t>Example 3rd level heading (in paragraph)</w:t>
        </w:r>
        <w:r w:rsidR="00E8773B">
          <w:rPr>
            <w:noProof/>
            <w:webHidden/>
          </w:rPr>
          <w:tab/>
        </w:r>
        <w:r w:rsidR="00E8773B">
          <w:rPr>
            <w:noProof/>
            <w:webHidden/>
          </w:rPr>
          <w:fldChar w:fldCharType="begin"/>
        </w:r>
        <w:r w:rsidR="00E8773B">
          <w:rPr>
            <w:noProof/>
            <w:webHidden/>
          </w:rPr>
          <w:instrText xml:space="preserve"> PAGEREF _Toc167786948 \h </w:instrText>
        </w:r>
        <w:r w:rsidR="00E8773B">
          <w:rPr>
            <w:noProof/>
            <w:webHidden/>
          </w:rPr>
        </w:r>
        <w:r w:rsidR="00E8773B">
          <w:rPr>
            <w:noProof/>
            <w:webHidden/>
          </w:rPr>
          <w:fldChar w:fldCharType="separate"/>
        </w:r>
        <w:r w:rsidR="00E8773B">
          <w:rPr>
            <w:noProof/>
            <w:webHidden/>
          </w:rPr>
          <w:t>1</w:t>
        </w:r>
        <w:r w:rsidR="00E8773B">
          <w:rPr>
            <w:noProof/>
            <w:webHidden/>
          </w:rPr>
          <w:fldChar w:fldCharType="end"/>
        </w:r>
      </w:hyperlink>
    </w:p>
    <w:p w14:paraId="13E4DB3D" w14:textId="43998322" w:rsidR="00E8773B" w:rsidRDefault="00CA15E9">
      <w:pPr>
        <w:pStyle w:val="TOC6"/>
        <w:tabs>
          <w:tab w:val="right" w:leader="dot" w:pos="8630"/>
        </w:tabs>
        <w:rPr>
          <w:rFonts w:asciiTheme="minorHAnsi" w:eastAsiaTheme="minorEastAsia" w:hAnsiTheme="minorHAnsi" w:cstheme="minorBidi"/>
          <w:noProof/>
          <w:kern w:val="2"/>
          <w14:ligatures w14:val="standardContextual"/>
        </w:rPr>
      </w:pPr>
      <w:hyperlink w:anchor="_Toc167786949" w:history="1">
        <w:r w:rsidR="00E8773B" w:rsidRPr="002349F9">
          <w:rPr>
            <w:rStyle w:val="Hyperlink"/>
            <w:noProof/>
          </w:rPr>
          <w:t>Example 4</w:t>
        </w:r>
        <w:r w:rsidR="00E8773B" w:rsidRPr="002349F9">
          <w:rPr>
            <w:rStyle w:val="Hyperlink"/>
            <w:noProof/>
            <w:vertAlign w:val="superscript"/>
          </w:rPr>
          <w:t>th</w:t>
        </w:r>
        <w:r w:rsidR="00E8773B" w:rsidRPr="002349F9">
          <w:rPr>
            <w:rStyle w:val="Hyperlink"/>
            <w:noProof/>
          </w:rPr>
          <w:t xml:space="preserve"> level heading</w:t>
        </w:r>
        <w:r w:rsidR="00E8773B">
          <w:rPr>
            <w:noProof/>
            <w:webHidden/>
          </w:rPr>
          <w:tab/>
        </w:r>
        <w:r w:rsidR="00E8773B">
          <w:rPr>
            <w:noProof/>
            <w:webHidden/>
          </w:rPr>
          <w:fldChar w:fldCharType="begin"/>
        </w:r>
        <w:r w:rsidR="00E8773B">
          <w:rPr>
            <w:noProof/>
            <w:webHidden/>
          </w:rPr>
          <w:instrText xml:space="preserve"> PAGEREF _Toc167786949 \h </w:instrText>
        </w:r>
        <w:r w:rsidR="00E8773B">
          <w:rPr>
            <w:noProof/>
            <w:webHidden/>
          </w:rPr>
        </w:r>
        <w:r w:rsidR="00E8773B">
          <w:rPr>
            <w:noProof/>
            <w:webHidden/>
          </w:rPr>
          <w:fldChar w:fldCharType="separate"/>
        </w:r>
        <w:r w:rsidR="00E8773B">
          <w:rPr>
            <w:noProof/>
            <w:webHidden/>
          </w:rPr>
          <w:t>1</w:t>
        </w:r>
        <w:r w:rsidR="00E8773B">
          <w:rPr>
            <w:noProof/>
            <w:webHidden/>
          </w:rPr>
          <w:fldChar w:fldCharType="end"/>
        </w:r>
      </w:hyperlink>
    </w:p>
    <w:p w14:paraId="4DBB6F41" w14:textId="41803D10" w:rsidR="00E8773B" w:rsidRDefault="00CA15E9">
      <w:pPr>
        <w:pStyle w:val="TOC2"/>
        <w:rPr>
          <w:rFonts w:asciiTheme="minorHAnsi" w:eastAsiaTheme="minorEastAsia" w:hAnsiTheme="minorHAnsi" w:cstheme="minorBidi"/>
          <w:noProof/>
          <w:kern w:val="2"/>
          <w14:ligatures w14:val="standardContextual"/>
        </w:rPr>
      </w:pPr>
      <w:hyperlink w:anchor="_Toc167786950" w:history="1">
        <w:r w:rsidR="00E8773B" w:rsidRPr="002349F9">
          <w:rPr>
            <w:rStyle w:val="Hyperlink"/>
            <w:noProof/>
          </w:rPr>
          <w:t>CHAPTER II – PLACEHOLDER CHAPTER TITLE</w:t>
        </w:r>
        <w:r w:rsidR="00E8773B">
          <w:rPr>
            <w:noProof/>
            <w:webHidden/>
          </w:rPr>
          <w:tab/>
        </w:r>
        <w:r w:rsidR="00E8773B">
          <w:rPr>
            <w:noProof/>
            <w:webHidden/>
          </w:rPr>
          <w:fldChar w:fldCharType="begin"/>
        </w:r>
        <w:r w:rsidR="00E8773B">
          <w:rPr>
            <w:noProof/>
            <w:webHidden/>
          </w:rPr>
          <w:instrText xml:space="preserve"> PAGEREF _Toc167786950 \h </w:instrText>
        </w:r>
        <w:r w:rsidR="00E8773B">
          <w:rPr>
            <w:noProof/>
            <w:webHidden/>
          </w:rPr>
        </w:r>
        <w:r w:rsidR="00E8773B">
          <w:rPr>
            <w:noProof/>
            <w:webHidden/>
          </w:rPr>
          <w:fldChar w:fldCharType="separate"/>
        </w:r>
        <w:r w:rsidR="00E8773B">
          <w:rPr>
            <w:noProof/>
            <w:webHidden/>
          </w:rPr>
          <w:t>6</w:t>
        </w:r>
        <w:r w:rsidR="00E8773B">
          <w:rPr>
            <w:noProof/>
            <w:webHidden/>
          </w:rPr>
          <w:fldChar w:fldCharType="end"/>
        </w:r>
      </w:hyperlink>
    </w:p>
    <w:p w14:paraId="2AA7DE04" w14:textId="51DF580C" w:rsidR="00E8773B" w:rsidRDefault="00CA15E9">
      <w:pPr>
        <w:pStyle w:val="TOC2"/>
        <w:rPr>
          <w:rFonts w:asciiTheme="minorHAnsi" w:eastAsiaTheme="minorEastAsia" w:hAnsiTheme="minorHAnsi" w:cstheme="minorBidi"/>
          <w:noProof/>
          <w:kern w:val="2"/>
          <w14:ligatures w14:val="standardContextual"/>
        </w:rPr>
      </w:pPr>
      <w:hyperlink w:anchor="_Toc167786951" w:history="1">
        <w:r w:rsidR="00E8773B" w:rsidRPr="002349F9">
          <w:rPr>
            <w:rStyle w:val="Hyperlink"/>
            <w:noProof/>
          </w:rPr>
          <w:t>CHAPTER III – PLACEHOLDER CHAPTER TITLE</w:t>
        </w:r>
        <w:r w:rsidR="00E8773B">
          <w:rPr>
            <w:noProof/>
            <w:webHidden/>
          </w:rPr>
          <w:tab/>
        </w:r>
        <w:r w:rsidR="00E8773B">
          <w:rPr>
            <w:noProof/>
            <w:webHidden/>
          </w:rPr>
          <w:fldChar w:fldCharType="begin"/>
        </w:r>
        <w:r w:rsidR="00E8773B">
          <w:rPr>
            <w:noProof/>
            <w:webHidden/>
          </w:rPr>
          <w:instrText xml:space="preserve"> PAGEREF _Toc167786951 \h </w:instrText>
        </w:r>
        <w:r w:rsidR="00E8773B">
          <w:rPr>
            <w:noProof/>
            <w:webHidden/>
          </w:rPr>
        </w:r>
        <w:r w:rsidR="00E8773B">
          <w:rPr>
            <w:noProof/>
            <w:webHidden/>
          </w:rPr>
          <w:fldChar w:fldCharType="separate"/>
        </w:r>
        <w:r w:rsidR="00E8773B">
          <w:rPr>
            <w:noProof/>
            <w:webHidden/>
          </w:rPr>
          <w:t>7</w:t>
        </w:r>
        <w:r w:rsidR="00E8773B">
          <w:rPr>
            <w:noProof/>
            <w:webHidden/>
          </w:rPr>
          <w:fldChar w:fldCharType="end"/>
        </w:r>
      </w:hyperlink>
    </w:p>
    <w:p w14:paraId="04FD0B49" w14:textId="5462FDA2" w:rsidR="00E8773B" w:rsidRDefault="00CA15E9">
      <w:pPr>
        <w:pStyle w:val="TOC2"/>
        <w:rPr>
          <w:rFonts w:asciiTheme="minorHAnsi" w:eastAsiaTheme="minorEastAsia" w:hAnsiTheme="minorHAnsi" w:cstheme="minorBidi"/>
          <w:noProof/>
          <w:kern w:val="2"/>
          <w14:ligatures w14:val="standardContextual"/>
        </w:rPr>
      </w:pPr>
      <w:hyperlink w:anchor="_Toc167786952" w:history="1">
        <w:r w:rsidR="00E8773B" w:rsidRPr="002349F9">
          <w:rPr>
            <w:rStyle w:val="Hyperlink"/>
            <w:noProof/>
          </w:rPr>
          <w:t>CHAPTER IV – PLACEHOLDER CHAPTER TITLE</w:t>
        </w:r>
        <w:r w:rsidR="00E8773B">
          <w:rPr>
            <w:noProof/>
            <w:webHidden/>
          </w:rPr>
          <w:tab/>
        </w:r>
        <w:r w:rsidR="00E8773B">
          <w:rPr>
            <w:noProof/>
            <w:webHidden/>
          </w:rPr>
          <w:fldChar w:fldCharType="begin"/>
        </w:r>
        <w:r w:rsidR="00E8773B">
          <w:rPr>
            <w:noProof/>
            <w:webHidden/>
          </w:rPr>
          <w:instrText xml:space="preserve"> PAGEREF _Toc167786952 \h </w:instrText>
        </w:r>
        <w:r w:rsidR="00E8773B">
          <w:rPr>
            <w:noProof/>
            <w:webHidden/>
          </w:rPr>
        </w:r>
        <w:r w:rsidR="00E8773B">
          <w:rPr>
            <w:noProof/>
            <w:webHidden/>
          </w:rPr>
          <w:fldChar w:fldCharType="separate"/>
        </w:r>
        <w:r w:rsidR="00E8773B">
          <w:rPr>
            <w:noProof/>
            <w:webHidden/>
          </w:rPr>
          <w:t>8</w:t>
        </w:r>
        <w:r w:rsidR="00E8773B">
          <w:rPr>
            <w:noProof/>
            <w:webHidden/>
          </w:rPr>
          <w:fldChar w:fldCharType="end"/>
        </w:r>
      </w:hyperlink>
    </w:p>
    <w:p w14:paraId="7AA69C19" w14:textId="4F68AE4F" w:rsidR="00E8773B" w:rsidRDefault="00CA15E9">
      <w:pPr>
        <w:pStyle w:val="TOC2"/>
        <w:rPr>
          <w:rFonts w:asciiTheme="minorHAnsi" w:eastAsiaTheme="minorEastAsia" w:hAnsiTheme="minorHAnsi" w:cstheme="minorBidi"/>
          <w:noProof/>
          <w:kern w:val="2"/>
          <w14:ligatures w14:val="standardContextual"/>
        </w:rPr>
      </w:pPr>
      <w:hyperlink w:anchor="_Toc167786953" w:history="1">
        <w:r w:rsidR="00E8773B" w:rsidRPr="002349F9">
          <w:rPr>
            <w:rStyle w:val="Hyperlink"/>
            <w:noProof/>
          </w:rPr>
          <w:t>CHAPTER V – PLACEHOLDER CHAPTER TITLE</w:t>
        </w:r>
        <w:r w:rsidR="00E8773B">
          <w:rPr>
            <w:noProof/>
            <w:webHidden/>
          </w:rPr>
          <w:tab/>
        </w:r>
        <w:r w:rsidR="00E8773B">
          <w:rPr>
            <w:noProof/>
            <w:webHidden/>
          </w:rPr>
          <w:fldChar w:fldCharType="begin"/>
        </w:r>
        <w:r w:rsidR="00E8773B">
          <w:rPr>
            <w:noProof/>
            <w:webHidden/>
          </w:rPr>
          <w:instrText xml:space="preserve"> PAGEREF _Toc167786953 \h </w:instrText>
        </w:r>
        <w:r w:rsidR="00E8773B">
          <w:rPr>
            <w:noProof/>
            <w:webHidden/>
          </w:rPr>
        </w:r>
        <w:r w:rsidR="00E8773B">
          <w:rPr>
            <w:noProof/>
            <w:webHidden/>
          </w:rPr>
          <w:fldChar w:fldCharType="separate"/>
        </w:r>
        <w:r w:rsidR="00E8773B">
          <w:rPr>
            <w:noProof/>
            <w:webHidden/>
          </w:rPr>
          <w:t>9</w:t>
        </w:r>
        <w:r w:rsidR="00E8773B">
          <w:rPr>
            <w:noProof/>
            <w:webHidden/>
          </w:rPr>
          <w:fldChar w:fldCharType="end"/>
        </w:r>
      </w:hyperlink>
    </w:p>
    <w:p w14:paraId="64BF6E34" w14:textId="4ABC1E9C" w:rsidR="00E8773B" w:rsidRDefault="00CA15E9">
      <w:pPr>
        <w:pStyle w:val="TOC1"/>
        <w:rPr>
          <w:rFonts w:asciiTheme="minorHAnsi" w:eastAsiaTheme="minorEastAsia" w:hAnsiTheme="minorHAnsi" w:cstheme="minorBidi"/>
          <w:noProof/>
          <w:kern w:val="2"/>
          <w14:ligatures w14:val="standardContextual"/>
        </w:rPr>
      </w:pPr>
      <w:hyperlink w:anchor="_Toc167786954" w:history="1">
        <w:r w:rsidR="00E8773B" w:rsidRPr="002349F9">
          <w:rPr>
            <w:rStyle w:val="Hyperlink"/>
            <w:smallCaps/>
            <w:noProof/>
          </w:rPr>
          <w:t>APPENDIX A</w:t>
        </w:r>
        <w:r w:rsidR="00E8773B" w:rsidRPr="002349F9">
          <w:rPr>
            <w:rStyle w:val="Hyperlink"/>
            <w:noProof/>
          </w:rPr>
          <w:t xml:space="preserve"> – Placeholder Appendix Title</w:t>
        </w:r>
        <w:r w:rsidR="00E8773B">
          <w:rPr>
            <w:noProof/>
            <w:webHidden/>
          </w:rPr>
          <w:tab/>
        </w:r>
        <w:r w:rsidR="00E8773B">
          <w:rPr>
            <w:noProof/>
            <w:webHidden/>
          </w:rPr>
          <w:fldChar w:fldCharType="begin"/>
        </w:r>
        <w:r w:rsidR="00E8773B">
          <w:rPr>
            <w:noProof/>
            <w:webHidden/>
          </w:rPr>
          <w:instrText xml:space="preserve"> PAGEREF _Toc167786954 \h </w:instrText>
        </w:r>
        <w:r w:rsidR="00E8773B">
          <w:rPr>
            <w:noProof/>
            <w:webHidden/>
          </w:rPr>
        </w:r>
        <w:r w:rsidR="00E8773B">
          <w:rPr>
            <w:noProof/>
            <w:webHidden/>
          </w:rPr>
          <w:fldChar w:fldCharType="separate"/>
        </w:r>
        <w:r w:rsidR="00E8773B">
          <w:rPr>
            <w:noProof/>
            <w:webHidden/>
          </w:rPr>
          <w:t>10</w:t>
        </w:r>
        <w:r w:rsidR="00E8773B">
          <w:rPr>
            <w:noProof/>
            <w:webHidden/>
          </w:rPr>
          <w:fldChar w:fldCharType="end"/>
        </w:r>
      </w:hyperlink>
    </w:p>
    <w:p w14:paraId="1EF3BC4D" w14:textId="3FB279CF" w:rsidR="00E8773B" w:rsidRDefault="00CA15E9">
      <w:pPr>
        <w:pStyle w:val="TOC1"/>
        <w:rPr>
          <w:rFonts w:asciiTheme="minorHAnsi" w:eastAsiaTheme="minorEastAsia" w:hAnsiTheme="minorHAnsi" w:cstheme="minorBidi"/>
          <w:noProof/>
          <w:kern w:val="2"/>
          <w14:ligatures w14:val="standardContextual"/>
        </w:rPr>
      </w:pPr>
      <w:hyperlink w:anchor="_Toc167786955" w:history="1">
        <w:r w:rsidR="00E8773B" w:rsidRPr="002349F9">
          <w:rPr>
            <w:rStyle w:val="Hyperlink"/>
            <w:smallCaps/>
            <w:noProof/>
          </w:rPr>
          <w:t>APPENDIX B</w:t>
        </w:r>
        <w:r w:rsidR="00E8773B" w:rsidRPr="002349F9">
          <w:rPr>
            <w:rStyle w:val="Hyperlink"/>
            <w:noProof/>
          </w:rPr>
          <w:t xml:space="preserve"> </w:t>
        </w:r>
        <w:r w:rsidR="00E8773B" w:rsidRPr="00E8773B">
          <w:rPr>
            <w:rStyle w:val="Hyperlink"/>
            <w:noProof/>
          </w:rPr>
          <w:t>–</w:t>
        </w:r>
        <w:r w:rsidR="00E8773B" w:rsidRPr="002349F9">
          <w:rPr>
            <w:rStyle w:val="Hyperlink"/>
            <w:noProof/>
          </w:rPr>
          <w:t xml:space="preserve"> IRB Approval Letter (Remove if not required)</w:t>
        </w:r>
        <w:r w:rsidR="00E8773B">
          <w:rPr>
            <w:noProof/>
            <w:webHidden/>
          </w:rPr>
          <w:tab/>
        </w:r>
        <w:r w:rsidR="00E8773B">
          <w:rPr>
            <w:noProof/>
            <w:webHidden/>
          </w:rPr>
          <w:fldChar w:fldCharType="begin"/>
        </w:r>
        <w:r w:rsidR="00E8773B">
          <w:rPr>
            <w:noProof/>
            <w:webHidden/>
          </w:rPr>
          <w:instrText xml:space="preserve"> PAGEREF _Toc167786955 \h </w:instrText>
        </w:r>
        <w:r w:rsidR="00E8773B">
          <w:rPr>
            <w:noProof/>
            <w:webHidden/>
          </w:rPr>
        </w:r>
        <w:r w:rsidR="00E8773B">
          <w:rPr>
            <w:noProof/>
            <w:webHidden/>
          </w:rPr>
          <w:fldChar w:fldCharType="separate"/>
        </w:r>
        <w:r w:rsidR="00E8773B">
          <w:rPr>
            <w:noProof/>
            <w:webHidden/>
          </w:rPr>
          <w:t>12</w:t>
        </w:r>
        <w:r w:rsidR="00E8773B">
          <w:rPr>
            <w:noProof/>
            <w:webHidden/>
          </w:rPr>
          <w:fldChar w:fldCharType="end"/>
        </w:r>
      </w:hyperlink>
    </w:p>
    <w:p w14:paraId="078B8FAC" w14:textId="3A8256EB" w:rsidR="00E8773B" w:rsidRDefault="00CA15E9">
      <w:pPr>
        <w:pStyle w:val="TOC1"/>
        <w:rPr>
          <w:rFonts w:asciiTheme="minorHAnsi" w:eastAsiaTheme="minorEastAsia" w:hAnsiTheme="minorHAnsi" w:cstheme="minorBidi"/>
          <w:noProof/>
          <w:kern w:val="2"/>
          <w14:ligatures w14:val="standardContextual"/>
        </w:rPr>
      </w:pPr>
      <w:hyperlink w:anchor="_Toc167786956" w:history="1">
        <w:r w:rsidR="00E8773B" w:rsidRPr="002349F9">
          <w:rPr>
            <w:rStyle w:val="Hyperlink"/>
            <w:noProof/>
          </w:rPr>
          <w:t>REFERENCES</w:t>
        </w:r>
        <w:r w:rsidR="00E8773B">
          <w:rPr>
            <w:noProof/>
            <w:webHidden/>
          </w:rPr>
          <w:tab/>
        </w:r>
        <w:r w:rsidR="00E8773B">
          <w:rPr>
            <w:noProof/>
            <w:webHidden/>
          </w:rPr>
          <w:fldChar w:fldCharType="begin"/>
        </w:r>
        <w:r w:rsidR="00E8773B">
          <w:rPr>
            <w:noProof/>
            <w:webHidden/>
          </w:rPr>
          <w:instrText xml:space="preserve"> PAGEREF _Toc167786956 \h </w:instrText>
        </w:r>
        <w:r w:rsidR="00E8773B">
          <w:rPr>
            <w:noProof/>
            <w:webHidden/>
          </w:rPr>
        </w:r>
        <w:r w:rsidR="00E8773B">
          <w:rPr>
            <w:noProof/>
            <w:webHidden/>
          </w:rPr>
          <w:fldChar w:fldCharType="separate"/>
        </w:r>
        <w:r w:rsidR="00E8773B">
          <w:rPr>
            <w:noProof/>
            <w:webHidden/>
          </w:rPr>
          <w:t>13</w:t>
        </w:r>
        <w:r w:rsidR="00E8773B">
          <w:rPr>
            <w:noProof/>
            <w:webHidden/>
          </w:rPr>
          <w:fldChar w:fldCharType="end"/>
        </w:r>
      </w:hyperlink>
    </w:p>
    <w:p w14:paraId="2D4D001D" w14:textId="101367B8" w:rsidR="003E1BEE" w:rsidRPr="00D72DD5" w:rsidRDefault="005E02FB" w:rsidP="00D72DD5">
      <w:r w:rsidRPr="0074459B">
        <w:fldChar w:fldCharType="end"/>
      </w:r>
    </w:p>
    <w:p w14:paraId="7E0A2A6E" w14:textId="77777777" w:rsidR="003E1BEE" w:rsidRDefault="003E1BEE" w:rsidP="003E1BEE">
      <w:pPr>
        <w:sectPr w:rsidR="003E1BEE" w:rsidSect="00BA2D19">
          <w:headerReference w:type="default" r:id="rId18"/>
          <w:footerReference w:type="default" r:id="rId19"/>
          <w:type w:val="continuous"/>
          <w:pgSz w:w="12240" w:h="15840"/>
          <w:pgMar w:top="1440" w:right="1440" w:bottom="1440" w:left="1440" w:header="720" w:footer="1440" w:gutter="0"/>
          <w:pgNumType w:fmt="lowerRoman"/>
          <w:cols w:space="720"/>
          <w:docGrid w:linePitch="360"/>
        </w:sectPr>
      </w:pPr>
    </w:p>
    <w:p w14:paraId="4F238ED3" w14:textId="77777777" w:rsidR="00CE43D4" w:rsidRDefault="00CE43D4">
      <w:pPr>
        <w:rPr>
          <w:rFonts w:eastAsiaTheme="majorEastAsia" w:cs="Arial"/>
          <w:color w:val="000000" w:themeColor="text1"/>
        </w:rPr>
      </w:pPr>
      <w:r>
        <w:rPr>
          <w:rFonts w:cs="Arial"/>
        </w:rPr>
        <w:br w:type="page"/>
      </w:r>
    </w:p>
    <w:p w14:paraId="670AAC41" w14:textId="21518337" w:rsidR="003E1BEE" w:rsidRPr="00F64983" w:rsidRDefault="003E1BEE" w:rsidP="00E22ACE">
      <w:pPr>
        <w:pStyle w:val="PPH"/>
        <w:rPr>
          <w:rFonts w:cs="Arial"/>
        </w:rPr>
      </w:pPr>
      <w:bookmarkStart w:id="6" w:name="_Toc167786939"/>
      <w:r w:rsidRPr="00F64983">
        <w:rPr>
          <w:rFonts w:cs="Arial"/>
        </w:rPr>
        <w:lastRenderedPageBreak/>
        <w:t>LIST OF TABLES</w:t>
      </w:r>
      <w:bookmarkEnd w:id="6"/>
    </w:p>
    <w:p w14:paraId="1F7F21D7" w14:textId="0302905E" w:rsidR="006F374D" w:rsidRDefault="00971FA8" w:rsidP="000445F6">
      <w:pPr>
        <w:pStyle w:val="TableofFigures"/>
        <w:tabs>
          <w:tab w:val="right" w:leader="dot" w:pos="936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A14FD7">
          <w:rPr>
            <w:noProof/>
            <w:webHidden/>
          </w:rPr>
          <w:t>1</w:t>
        </w:r>
        <w:r w:rsidR="006F374D">
          <w:rPr>
            <w:noProof/>
            <w:webHidden/>
          </w:rPr>
          <w:fldChar w:fldCharType="end"/>
        </w:r>
      </w:hyperlink>
    </w:p>
    <w:p w14:paraId="6B4201FB" w14:textId="1EEF01F7" w:rsidR="006F374D" w:rsidRDefault="00CA15E9" w:rsidP="000445F6">
      <w:pPr>
        <w:pStyle w:val="TableofFigures"/>
        <w:tabs>
          <w:tab w:val="right" w:leader="dot" w:pos="936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A14FD7">
          <w:rPr>
            <w:noProof/>
            <w:webHidden/>
          </w:rPr>
          <w:t>10</w:t>
        </w:r>
        <w:r w:rsidR="006F374D">
          <w:rPr>
            <w:noProof/>
            <w:webHidden/>
          </w:rPr>
          <w:fldChar w:fldCharType="end"/>
        </w:r>
      </w:hyperlink>
    </w:p>
    <w:p w14:paraId="5E52E1F5" w14:textId="77777777" w:rsidR="006C6B92" w:rsidRDefault="00971FA8" w:rsidP="000445F6">
      <w:pPr>
        <w:pStyle w:val="TableofFigures"/>
        <w:tabs>
          <w:tab w:val="right" w:leader="dot" w:pos="936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14:paraId="2CB363E0" w14:textId="77777777" w:rsidR="003E1BEE" w:rsidRPr="008D722F" w:rsidRDefault="00401C06" w:rsidP="000445F6">
      <w:pPr>
        <w:tabs>
          <w:tab w:val="right" w:leader="dot" w:pos="9360"/>
        </w:tabs>
      </w:pPr>
      <w:r>
        <w:fldChar w:fldCharType="end"/>
      </w:r>
    </w:p>
    <w:p w14:paraId="790B431E" w14:textId="77777777" w:rsidR="003E1BEE" w:rsidRDefault="003E1BEE" w:rsidP="003E1BEE"/>
    <w:p w14:paraId="401ABF53" w14:textId="77777777" w:rsidR="003E1BEE" w:rsidRDefault="003E1BEE" w:rsidP="003E1BEE">
      <w:pPr>
        <w:sectPr w:rsidR="003E1BEE" w:rsidSect="00BA2D19">
          <w:headerReference w:type="default" r:id="rId20"/>
          <w:footerReference w:type="default" r:id="rId21"/>
          <w:type w:val="continuous"/>
          <w:pgSz w:w="12240" w:h="15840"/>
          <w:pgMar w:top="1440" w:right="1440" w:bottom="1440" w:left="1440" w:header="720" w:footer="1440" w:gutter="0"/>
          <w:pgNumType w:fmt="lowerRoman"/>
          <w:cols w:space="720"/>
          <w:docGrid w:linePitch="360"/>
        </w:sectPr>
      </w:pPr>
    </w:p>
    <w:p w14:paraId="6A253A71" w14:textId="77777777" w:rsidR="00CE43D4" w:rsidRDefault="00CE43D4">
      <w:pPr>
        <w:rPr>
          <w:rFonts w:eastAsiaTheme="majorEastAsia" w:cs="Arial"/>
          <w:color w:val="000000" w:themeColor="text1"/>
        </w:rPr>
      </w:pPr>
      <w:r>
        <w:rPr>
          <w:rFonts w:cs="Arial"/>
        </w:rPr>
        <w:br w:type="page"/>
      </w:r>
    </w:p>
    <w:p w14:paraId="5D2A9C81" w14:textId="222B172F" w:rsidR="00661D38" w:rsidRDefault="003E1BEE" w:rsidP="00E82AD8">
      <w:pPr>
        <w:pStyle w:val="PPH"/>
        <w:rPr>
          <w:rFonts w:cs="Arial"/>
        </w:rPr>
      </w:pPr>
      <w:bookmarkStart w:id="7" w:name="_Toc167786940"/>
      <w:r w:rsidRPr="00F64983">
        <w:rPr>
          <w:rFonts w:cs="Arial"/>
        </w:rPr>
        <w:lastRenderedPageBreak/>
        <w:t>LIST OF ILLUSTRATIONS</w:t>
      </w:r>
      <w:bookmarkEnd w:id="7"/>
    </w:p>
    <w:p w14:paraId="46C2FA66" w14:textId="65260238" w:rsidR="00293C32" w:rsidRDefault="0045097C" w:rsidP="000445F6">
      <w:pPr>
        <w:pStyle w:val="TableofFigures"/>
        <w:tabs>
          <w:tab w:val="right" w:leader="dot" w:pos="936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A14FD7">
          <w:rPr>
            <w:noProof/>
            <w:webHidden/>
          </w:rPr>
          <w:t>2</w:t>
        </w:r>
        <w:r w:rsidR="00293C32">
          <w:rPr>
            <w:noProof/>
            <w:webHidden/>
          </w:rPr>
          <w:fldChar w:fldCharType="end"/>
        </w:r>
      </w:hyperlink>
    </w:p>
    <w:p w14:paraId="410CE65C" w14:textId="148CCF81" w:rsidR="00293C32" w:rsidRDefault="00CA15E9" w:rsidP="000445F6">
      <w:pPr>
        <w:pStyle w:val="TableofFigures"/>
        <w:tabs>
          <w:tab w:val="right" w:leader="dot" w:pos="936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A14FD7">
          <w:rPr>
            <w:noProof/>
            <w:webHidden/>
          </w:rPr>
          <w:t>10</w:t>
        </w:r>
        <w:r w:rsidR="00293C32">
          <w:rPr>
            <w:noProof/>
            <w:webHidden/>
          </w:rPr>
          <w:fldChar w:fldCharType="end"/>
        </w:r>
      </w:hyperlink>
    </w:p>
    <w:p w14:paraId="26EE1FF4" w14:textId="77777777" w:rsidR="00661D38" w:rsidRDefault="0045097C" w:rsidP="000445F6">
      <w:pPr>
        <w:pStyle w:val="TableofFigures"/>
        <w:tabs>
          <w:tab w:val="right" w:leader="dot" w:pos="936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14:paraId="184CA6E4" w14:textId="77777777" w:rsidR="003E1BEE" w:rsidRDefault="003E1BEE" w:rsidP="00D204E8">
      <w:pPr>
        <w:pStyle w:val="TableofFigures"/>
        <w:tabs>
          <w:tab w:val="right" w:leader="dot" w:pos="8630"/>
        </w:tabs>
      </w:pPr>
    </w:p>
    <w:p w14:paraId="4FAB24BC" w14:textId="77777777" w:rsidR="00661D38" w:rsidRDefault="00661D38" w:rsidP="003E1BEE">
      <w:pPr>
        <w:sectPr w:rsidR="00661D38" w:rsidSect="00BA2D19">
          <w:headerReference w:type="default" r:id="rId22"/>
          <w:footerReference w:type="default" r:id="rId23"/>
          <w:type w:val="continuous"/>
          <w:pgSz w:w="12240" w:h="15840"/>
          <w:pgMar w:top="1440" w:right="1440" w:bottom="1440" w:left="1440" w:header="720" w:footer="1440" w:gutter="0"/>
          <w:pgNumType w:fmt="lowerRoman"/>
          <w:cols w:space="720"/>
          <w:docGrid w:linePitch="360"/>
        </w:sectPr>
      </w:pPr>
    </w:p>
    <w:p w14:paraId="7CC54B94" w14:textId="77777777" w:rsidR="00CE43D4" w:rsidRDefault="00CE43D4">
      <w:pPr>
        <w:rPr>
          <w:rFonts w:eastAsiaTheme="majorEastAsia"/>
          <w:color w:val="000000" w:themeColor="text1"/>
        </w:rPr>
      </w:pPr>
      <w:r>
        <w:br w:type="page"/>
      </w:r>
    </w:p>
    <w:p w14:paraId="73AD2B11" w14:textId="313FEF1F" w:rsidR="003E1BEE" w:rsidRDefault="00661D38" w:rsidP="00661D38">
      <w:pPr>
        <w:pStyle w:val="PPH"/>
      </w:pPr>
      <w:bookmarkStart w:id="8" w:name="_Toc167786941"/>
      <w:r>
        <w:lastRenderedPageBreak/>
        <w:t>LIST OF SCHEMES</w:t>
      </w:r>
      <w:bookmarkEnd w:id="8"/>
    </w:p>
    <w:p w14:paraId="74C05BDF" w14:textId="201CA604" w:rsidR="00E8773B" w:rsidRDefault="00661D38">
      <w:pPr>
        <w:pStyle w:val="TOC1"/>
        <w:rPr>
          <w:rFonts w:asciiTheme="minorHAnsi" w:eastAsiaTheme="minorEastAsia" w:hAnsiTheme="minorHAnsi" w:cstheme="minorBidi"/>
          <w:noProof/>
          <w:kern w:val="2"/>
          <w14:ligatures w14:val="standardContextual"/>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67786961" w:history="1">
        <w:r w:rsidR="00E8773B" w:rsidRPr="005C563D">
          <w:rPr>
            <w:rStyle w:val="Hyperlink"/>
            <w:noProof/>
          </w:rPr>
          <w:t>Scheme 1. Example Scheme Title</w:t>
        </w:r>
        <w:r w:rsidR="00E8773B">
          <w:rPr>
            <w:noProof/>
            <w:webHidden/>
          </w:rPr>
          <w:tab/>
        </w:r>
        <w:r w:rsidR="00E8773B">
          <w:rPr>
            <w:noProof/>
            <w:webHidden/>
          </w:rPr>
          <w:fldChar w:fldCharType="begin"/>
        </w:r>
        <w:r w:rsidR="00E8773B">
          <w:rPr>
            <w:noProof/>
            <w:webHidden/>
          </w:rPr>
          <w:instrText xml:space="preserve"> PAGEREF _Toc167786961 \h </w:instrText>
        </w:r>
        <w:r w:rsidR="00E8773B">
          <w:rPr>
            <w:noProof/>
            <w:webHidden/>
          </w:rPr>
        </w:r>
        <w:r w:rsidR="00E8773B">
          <w:rPr>
            <w:noProof/>
            <w:webHidden/>
          </w:rPr>
          <w:fldChar w:fldCharType="separate"/>
        </w:r>
        <w:r w:rsidR="00E8773B">
          <w:rPr>
            <w:noProof/>
            <w:webHidden/>
          </w:rPr>
          <w:t>3</w:t>
        </w:r>
        <w:r w:rsidR="00E8773B">
          <w:rPr>
            <w:noProof/>
            <w:webHidden/>
          </w:rPr>
          <w:fldChar w:fldCharType="end"/>
        </w:r>
      </w:hyperlink>
    </w:p>
    <w:p w14:paraId="7E5064A4" w14:textId="12916DA1" w:rsidR="005976FA" w:rsidRDefault="00661D38" w:rsidP="000445F6">
      <w:pPr>
        <w:tabs>
          <w:tab w:val="right" w:leader="dot" w:pos="936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14:paraId="6D31E41B" w14:textId="77777777" w:rsidR="0058135F" w:rsidRDefault="0058135F" w:rsidP="00661D38">
      <w:pPr>
        <w:pStyle w:val="TableofFigures"/>
        <w:tabs>
          <w:tab w:val="right" w:leader="dot" w:pos="8630"/>
        </w:tabs>
        <w:rPr>
          <w:rFonts w:cs="Arial"/>
        </w:rPr>
      </w:pPr>
    </w:p>
    <w:p w14:paraId="2E08DBD1" w14:textId="77777777" w:rsidR="005976FA" w:rsidRDefault="005976FA" w:rsidP="005976FA"/>
    <w:p w14:paraId="24E5AC15" w14:textId="77777777" w:rsidR="005976FA" w:rsidRPr="005976FA" w:rsidRDefault="005976FA" w:rsidP="005976FA">
      <w:pPr>
        <w:sectPr w:rsidR="005976FA" w:rsidRPr="005976FA" w:rsidSect="00BA2D19">
          <w:type w:val="continuous"/>
          <w:pgSz w:w="12240" w:h="15840"/>
          <w:pgMar w:top="1440" w:right="1440" w:bottom="1440" w:left="1440" w:header="720" w:footer="1440" w:gutter="0"/>
          <w:pgNumType w:fmt="lowerRoman"/>
          <w:cols w:space="720"/>
          <w:docGrid w:linePitch="360"/>
        </w:sectPr>
      </w:pPr>
    </w:p>
    <w:p w14:paraId="43D738E0" w14:textId="77777777" w:rsidR="00CE43D4" w:rsidRDefault="00CE43D4">
      <w:pPr>
        <w:rPr>
          <w:rFonts w:eastAsiaTheme="majorEastAsia"/>
          <w:color w:val="000000" w:themeColor="text1"/>
        </w:rPr>
      </w:pPr>
      <w:r>
        <w:br w:type="page"/>
      </w:r>
    </w:p>
    <w:p w14:paraId="1A075C3A" w14:textId="37F16C5F" w:rsidR="00661D38" w:rsidRDefault="0058135F" w:rsidP="0058135F">
      <w:pPr>
        <w:pStyle w:val="PPH"/>
      </w:pPr>
      <w:bookmarkStart w:id="9" w:name="_Toc167786942"/>
      <w:r>
        <w:lastRenderedPageBreak/>
        <w:t>LIST OF MUSICAL EXAMPLES</w:t>
      </w:r>
      <w:bookmarkEnd w:id="9"/>
    </w:p>
    <w:p w14:paraId="2769D232" w14:textId="28FDBA56" w:rsidR="006F374D" w:rsidRDefault="003E4B3B" w:rsidP="000445F6">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A14FD7">
          <w:rPr>
            <w:noProof/>
            <w:webHidden/>
          </w:rPr>
          <w:t>4</w:t>
        </w:r>
        <w:r w:rsidR="006F374D">
          <w:rPr>
            <w:noProof/>
            <w:webHidden/>
          </w:rPr>
          <w:fldChar w:fldCharType="end"/>
        </w:r>
      </w:hyperlink>
    </w:p>
    <w:p w14:paraId="21B199B0" w14:textId="77777777"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0445F6">
        <w:rPr>
          <w:vanish/>
        </w:rPr>
        <w:t>musical examples</w:t>
      </w:r>
      <w:r w:rsidR="005976FA" w:rsidRPr="00363F19">
        <w:rPr>
          <w:vanish/>
        </w:rPr>
        <w:t>. If you have no</w:t>
      </w:r>
      <w:r w:rsidR="005976FA">
        <w:rPr>
          <w:vanish/>
        </w:rPr>
        <w:t xml:space="preserve"> musical examples</w:t>
      </w:r>
      <w:r w:rsidR="005976FA" w:rsidRPr="00363F19">
        <w:rPr>
          <w:vanish/>
        </w:rPr>
        <w:t>, delete this page.</w:t>
      </w:r>
    </w:p>
    <w:p w14:paraId="3561C064" w14:textId="32ADC457" w:rsidR="00CE43D4" w:rsidRDefault="00CE43D4">
      <w:pPr>
        <w:rPr>
          <w:rFonts w:cs="Arial"/>
        </w:rPr>
      </w:pPr>
      <w:r>
        <w:rPr>
          <w:rFonts w:cs="Arial"/>
        </w:rPr>
        <w:br w:type="page"/>
      </w:r>
    </w:p>
    <w:p w14:paraId="4F5204B6" w14:textId="77777777" w:rsidR="000445F6" w:rsidRDefault="000445F6" w:rsidP="003E4B3B">
      <w:pPr>
        <w:rPr>
          <w:rFonts w:cs="Arial"/>
        </w:rPr>
        <w:sectPr w:rsidR="000445F6" w:rsidSect="00BA2D19">
          <w:type w:val="continuous"/>
          <w:pgSz w:w="12240" w:h="15840"/>
          <w:pgMar w:top="1440" w:right="1440" w:bottom="1440" w:left="1440" w:header="720" w:footer="1440" w:gutter="0"/>
          <w:pgNumType w:fmt="lowerRoman"/>
          <w:cols w:space="720"/>
          <w:docGrid w:linePitch="360"/>
        </w:sectPr>
      </w:pPr>
    </w:p>
    <w:p w14:paraId="021E92CD" w14:textId="77777777" w:rsidR="003E1BEE" w:rsidRDefault="000445F6" w:rsidP="000445F6">
      <w:pPr>
        <w:pStyle w:val="PPH"/>
      </w:pPr>
      <w:bookmarkStart w:id="10" w:name="_Toc167786943"/>
      <w:r>
        <w:lastRenderedPageBreak/>
        <w:t>LIST OF MUSICAL FIGURES</w:t>
      </w:r>
      <w:bookmarkEnd w:id="10"/>
    </w:p>
    <w:p w14:paraId="69F2671C" w14:textId="0CCFCC81" w:rsidR="000445F6" w:rsidRDefault="000445F6">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\f F \h \z \t "Musical Figure Title" \c </w:instrText>
      </w:r>
      <w:r>
        <w:fldChar w:fldCharType="separate"/>
      </w:r>
      <w:hyperlink w:anchor="_Toc142403678" w:history="1">
        <w:r w:rsidRPr="00D91D8F">
          <w:rPr>
            <w:rStyle w:val="Hyperlink"/>
            <w:noProof/>
          </w:rPr>
          <w:t>Musical Figure 1. Musical Figure</w:t>
        </w:r>
        <w:r>
          <w:rPr>
            <w:noProof/>
            <w:webHidden/>
          </w:rPr>
          <w:tab/>
        </w:r>
        <w:r>
          <w:rPr>
            <w:noProof/>
            <w:webHidden/>
          </w:rPr>
          <w:fldChar w:fldCharType="begin"/>
        </w:r>
        <w:r>
          <w:rPr>
            <w:noProof/>
            <w:webHidden/>
          </w:rPr>
          <w:instrText xml:space="preserve"> PAGEREF _Toc142403678 \h </w:instrText>
        </w:r>
        <w:r>
          <w:rPr>
            <w:noProof/>
            <w:webHidden/>
          </w:rPr>
        </w:r>
        <w:r>
          <w:rPr>
            <w:noProof/>
            <w:webHidden/>
          </w:rPr>
          <w:fldChar w:fldCharType="separate"/>
        </w:r>
        <w:r w:rsidR="00A14FD7">
          <w:rPr>
            <w:noProof/>
            <w:webHidden/>
          </w:rPr>
          <w:t>5</w:t>
        </w:r>
        <w:r>
          <w:rPr>
            <w:noProof/>
            <w:webHidden/>
          </w:rPr>
          <w:fldChar w:fldCharType="end"/>
        </w:r>
      </w:hyperlink>
    </w:p>
    <w:p w14:paraId="136A9690" w14:textId="77777777" w:rsidR="000445F6" w:rsidRPr="000445F6" w:rsidRDefault="000445F6" w:rsidP="00BA2EFF">
      <w:pPr>
        <w:pStyle w:val="Paragraphs"/>
      </w:pPr>
      <w:r>
        <w:fldChar w:fldCharType="end"/>
      </w:r>
    </w:p>
    <w:p w14:paraId="7B1EC051" w14:textId="77777777" w:rsidR="000445F6" w:rsidRDefault="000445F6" w:rsidP="000445F6">
      <w:pPr>
        <w:tabs>
          <w:tab w:val="right" w:leader="dot" w:pos="8630"/>
        </w:tabs>
        <w:spacing w:line="240" w:lineRule="auto"/>
      </w:pPr>
      <w:r w:rsidRPr="00363F19">
        <w:rPr>
          <w:vanish/>
        </w:rPr>
        <w:t xml:space="preserve">This page is required if you have any </w:t>
      </w:r>
      <w:r>
        <w:rPr>
          <w:vanish/>
        </w:rPr>
        <w:t>musical figures</w:t>
      </w:r>
      <w:r w:rsidRPr="00363F19">
        <w:rPr>
          <w:vanish/>
        </w:rPr>
        <w:t>. If you have no</w:t>
      </w:r>
      <w:r>
        <w:rPr>
          <w:vanish/>
        </w:rPr>
        <w:t xml:space="preserve"> musical figures</w:t>
      </w:r>
      <w:r w:rsidRPr="00363F19">
        <w:rPr>
          <w:vanish/>
        </w:rPr>
        <w:t>, delete this page.</w:t>
      </w:r>
    </w:p>
    <w:p w14:paraId="65C4D17E" w14:textId="77777777" w:rsidR="00C0503E" w:rsidRDefault="00C0503E" w:rsidP="003E4B3B"/>
    <w:p w14:paraId="4AA5C888" w14:textId="77777777" w:rsidR="00F91CBF" w:rsidRDefault="00F91CBF" w:rsidP="000E7551">
      <w:pPr>
        <w:pStyle w:val="APPENDIX"/>
        <w:sectPr w:rsidR="00F91CBF" w:rsidSect="00BA2D19">
          <w:type w:val="continuous"/>
          <w:pgSz w:w="12240" w:h="15840"/>
          <w:pgMar w:top="1440" w:right="1440" w:bottom="1440" w:left="1440" w:header="720" w:footer="1440" w:gutter="0"/>
          <w:pgNumType w:fmt="lowerRoman"/>
          <w:cols w:space="720"/>
          <w:docGrid w:linePitch="360"/>
        </w:sectPr>
      </w:pPr>
    </w:p>
    <w:p w14:paraId="71DD2BA2" w14:textId="77777777" w:rsidR="00CE43D4" w:rsidRDefault="00CE43D4">
      <w:pPr>
        <w:rPr>
          <w:rFonts w:eastAsiaTheme="majorEastAsia" w:cs="Arial"/>
          <w:color w:val="000000" w:themeColor="text1"/>
        </w:rPr>
      </w:pPr>
      <w:r>
        <w:rPr>
          <w:rFonts w:cs="Arial"/>
        </w:rPr>
        <w:br w:type="page"/>
      </w:r>
    </w:p>
    <w:p w14:paraId="550AE99D" w14:textId="43320B02" w:rsidR="003E1BEE" w:rsidRPr="009454E8" w:rsidRDefault="00F91CBF" w:rsidP="00F91CBF">
      <w:pPr>
        <w:pStyle w:val="PPH"/>
        <w:rPr>
          <w:rFonts w:cs="Arial"/>
        </w:rPr>
      </w:pPr>
      <w:bookmarkStart w:id="11" w:name="_Toc167786944"/>
      <w:r w:rsidRPr="009454E8">
        <w:rPr>
          <w:rFonts w:cs="Arial"/>
        </w:rPr>
        <w:lastRenderedPageBreak/>
        <w:t>LIST OF ABBREVIATIONS</w:t>
      </w:r>
      <w:bookmarkEnd w:id="11"/>
    </w:p>
    <w:p w14:paraId="1EB10E91" w14:textId="77777777"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14:paraId="0988A50C" w14:textId="77777777"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14:paraId="5A308511" w14:textId="77777777" w:rsidR="00CF3B9F" w:rsidRPr="009454E8" w:rsidRDefault="00CF3B9F" w:rsidP="003E1BEE">
      <w:pPr>
        <w:rPr>
          <w:rFonts w:cs="Arial"/>
          <w:i/>
        </w:rPr>
      </w:pPr>
    </w:p>
    <w:p w14:paraId="126DB080" w14:textId="77777777"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14:paraId="1518D161" w14:textId="77777777" w:rsidR="00CF3B9F" w:rsidRDefault="00CF3B9F" w:rsidP="003E1BEE"/>
    <w:p w14:paraId="74253686" w14:textId="77777777" w:rsidR="00CF3B9F" w:rsidRPr="00CF3B9F" w:rsidRDefault="00CF3B9F" w:rsidP="003E1BEE"/>
    <w:p w14:paraId="52A9AD09" w14:textId="77777777" w:rsidR="003E1BEE" w:rsidRDefault="003E1BEE" w:rsidP="003E1BEE"/>
    <w:p w14:paraId="526023EF" w14:textId="77777777" w:rsidR="00CF3B9F" w:rsidRDefault="00CF3B9F" w:rsidP="003E1BEE"/>
    <w:p w14:paraId="4D4F76B8" w14:textId="2CBB4896" w:rsidR="00A02849" w:rsidRDefault="00CF3B9F" w:rsidP="00FE7EEF">
      <w:r>
        <w:tab/>
      </w:r>
    </w:p>
    <w:p w14:paraId="27DC62DB" w14:textId="77777777" w:rsidR="00A02849" w:rsidRDefault="00A02849">
      <w:r>
        <w:br w:type="page"/>
      </w:r>
    </w:p>
    <w:p w14:paraId="09917828" w14:textId="77777777" w:rsidR="00CF3B9F" w:rsidRPr="00FE7EEF" w:rsidRDefault="00CF3B9F" w:rsidP="00FE7EEF">
      <w:pPr>
        <w:sectPr w:rsidR="00CF3B9F" w:rsidRPr="00FE7EEF" w:rsidSect="00BA2D19">
          <w:type w:val="continuous"/>
          <w:pgSz w:w="12240" w:h="15840"/>
          <w:pgMar w:top="1440" w:right="1440" w:bottom="1440" w:left="1440" w:header="720" w:footer="1440" w:gutter="0"/>
          <w:pgNumType w:fmt="lowerRoman"/>
          <w:cols w:space="720"/>
          <w:docGrid w:linePitch="360"/>
        </w:sectPr>
      </w:pPr>
    </w:p>
    <w:p w14:paraId="7C8A4416" w14:textId="055A8E0F" w:rsidR="008D722F" w:rsidRPr="00D72DD5" w:rsidRDefault="001B7C9C" w:rsidP="00754810">
      <w:pPr>
        <w:pStyle w:val="CT"/>
      </w:pPr>
      <w:bookmarkStart w:id="12" w:name="_Toc167786945"/>
      <w:r>
        <w:lastRenderedPageBreak/>
        <w:t>–</w:t>
      </w:r>
      <w:r w:rsidR="00877D73">
        <w:t xml:space="preserve"> </w:t>
      </w:r>
      <w:r w:rsidR="008D722F" w:rsidRPr="00CB5815">
        <w:t>PLACEHOLDER CHAPTER TITLE</w:t>
      </w:r>
      <w:bookmarkEnd w:id="12"/>
    </w:p>
    <w:p w14:paraId="5F62F8A0" w14:textId="77777777" w:rsidR="008A20CF" w:rsidRDefault="008A20CF" w:rsidP="00BA2EFF">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w:t>
      </w:r>
      <w:proofErr w:type="gramStart"/>
      <w:r w:rsidRPr="00B24B17">
        <w:rPr>
          <w:rStyle w:val="ParagraphsChar"/>
        </w:rPr>
        <w:t>Home</w:t>
      </w:r>
      <w:proofErr w:type="gramEnd"/>
      <w:r w:rsidRPr="00B24B17">
        <w:rPr>
          <w:rStyle w:val="ParagraphsChar"/>
        </w:rPr>
        <w:t xml:space="preserve"> section). </w:t>
      </w:r>
    </w:p>
    <w:p w14:paraId="72E8FD0B" w14:textId="77777777" w:rsidR="008A20CF" w:rsidRPr="00B24B17" w:rsidRDefault="008A20CF" w:rsidP="008A20CF">
      <w:pPr>
        <w:pStyle w:val="H1"/>
      </w:pPr>
      <w:bookmarkStart w:id="13" w:name="_Toc497295653"/>
      <w:bookmarkStart w:id="14" w:name="_Toc167786946"/>
      <w:r w:rsidRPr="00B24B17">
        <w:t>Example 1st level heading</w:t>
      </w:r>
      <w:bookmarkEnd w:id="13"/>
      <w:bookmarkEnd w:id="14"/>
    </w:p>
    <w:p w14:paraId="6F4096EA" w14:textId="77777777" w:rsidR="008A20CF" w:rsidRPr="004F1ED3" w:rsidRDefault="002621A6" w:rsidP="00BA2EFF">
      <w:pPr>
        <w:pStyle w:val="Paragraphs"/>
      </w:pPr>
      <w:r>
        <w:t>P</w:t>
      </w:r>
      <w:r w:rsidR="008A20CF">
        <w:t>aragraph will begin</w:t>
      </w:r>
      <w:r>
        <w:t xml:space="preserve"> </w:t>
      </w:r>
      <w:proofErr w:type="gramStart"/>
      <w:r>
        <w:t>here</w:t>
      </w:r>
      <w:proofErr w:type="gramEnd"/>
    </w:p>
    <w:p w14:paraId="1BEA7C08" w14:textId="77777777" w:rsidR="008A20CF" w:rsidRPr="004F1ED3" w:rsidRDefault="008A20CF" w:rsidP="008A20CF">
      <w:pPr>
        <w:pStyle w:val="H2"/>
        <w:keepNext/>
        <w:contextualSpacing/>
        <w:outlineLvl w:val="2"/>
        <w:rPr>
          <w:rFonts w:cs="Times New Roman"/>
        </w:rPr>
      </w:pPr>
      <w:bookmarkStart w:id="15" w:name="_Toc497295654"/>
      <w:bookmarkStart w:id="16" w:name="_Toc167786947"/>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5"/>
      <w:bookmarkEnd w:id="16"/>
    </w:p>
    <w:p w14:paraId="0DA4FD7A" w14:textId="77777777" w:rsidR="008A20CF" w:rsidRPr="004F1ED3" w:rsidRDefault="002621A6" w:rsidP="00BA2EFF">
      <w:pPr>
        <w:pStyle w:val="Paragraphs"/>
      </w:pPr>
      <w:r>
        <w:t>P</w:t>
      </w:r>
      <w:r w:rsidR="008A20CF">
        <w:t>aragraph will begin</w:t>
      </w:r>
      <w:r w:rsidR="004B1B0C">
        <w:t xml:space="preserve"> here</w:t>
      </w:r>
      <w:r w:rsidR="008A20CF" w:rsidRPr="004F1ED3">
        <w:t>.</w:t>
      </w:r>
    </w:p>
    <w:p w14:paraId="0D9CD823" w14:textId="77777777" w:rsidR="008A20CF" w:rsidRPr="004F1ED3" w:rsidRDefault="008A20CF" w:rsidP="00BA2EFF">
      <w:pPr>
        <w:pStyle w:val="Paragraphs"/>
      </w:pPr>
      <w:bookmarkStart w:id="17" w:name="_Toc497295655"/>
      <w:bookmarkStart w:id="18" w:name="_Toc167786948"/>
      <w:r w:rsidRPr="004F1ED3">
        <w:rPr>
          <w:rStyle w:val="H3Char"/>
          <w:rFonts w:cs="Times New Roman"/>
        </w:rPr>
        <w:t>Example 3rd level heading (in paragraph)</w:t>
      </w:r>
      <w:bookmarkEnd w:id="17"/>
      <w:bookmarkEnd w:id="18"/>
      <w:r w:rsidR="004B1B0C">
        <w:t xml:space="preserve">. </w:t>
      </w:r>
      <w:r w:rsidRPr="004F1ED3">
        <w:t>Example paragraph with heading in line with paragraph.</w:t>
      </w:r>
    </w:p>
    <w:p w14:paraId="551C6DA3" w14:textId="77777777" w:rsidR="008A20CF" w:rsidRPr="004F1ED3" w:rsidRDefault="008A20CF" w:rsidP="008A20CF">
      <w:pPr>
        <w:pStyle w:val="H4"/>
        <w:contextualSpacing/>
        <w:rPr>
          <w:rFonts w:cs="Times New Roman"/>
        </w:rPr>
      </w:pPr>
      <w:bookmarkStart w:id="19" w:name="_Toc497295656"/>
      <w:bookmarkStart w:id="20" w:name="_Toc167786949"/>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9"/>
      <w:bookmarkEnd w:id="20"/>
    </w:p>
    <w:p w14:paraId="3EA6E586" w14:textId="69922CCE" w:rsidR="002621A6" w:rsidRPr="00CB1CBA" w:rsidRDefault="002621A6" w:rsidP="002621A6">
      <w:pPr>
        <w:ind w:firstLine="720"/>
      </w:pPr>
      <w:r w:rsidRPr="00CB1CBA">
        <w:t>Tables must be formatted to fit within the 1</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p>
    <w:p w14:paraId="23C02152" w14:textId="77777777" w:rsidR="002621A6" w:rsidRDefault="008A20CF" w:rsidP="008A20CF">
      <w:pPr>
        <w:ind w:firstLine="720"/>
      </w:pPr>
      <w:proofErr w:type="gramStart"/>
      <w:r w:rsidRPr="00CB1CBA">
        <w:t>In order for</w:t>
      </w:r>
      <w:proofErr w:type="gramEnd"/>
      <w:r w:rsidRPr="00CB1CBA">
        <w:t xml:space="preserve">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14:paraId="32C76AAD" w14:textId="77777777" w:rsidR="000445F6" w:rsidRDefault="000445F6" w:rsidP="008A20CF">
      <w:pPr>
        <w:ind w:firstLine="720"/>
      </w:pPr>
    </w:p>
    <w:p w14:paraId="27544611" w14:textId="77777777" w:rsidR="008A20CF" w:rsidRPr="004F1ED3" w:rsidRDefault="008A20CF" w:rsidP="00C67756">
      <w:pPr>
        <w:pStyle w:val="TableTitle"/>
        <w:numPr>
          <w:ilvl w:val="6"/>
          <w:numId w:val="8"/>
        </w:numPr>
        <w:ind w:left="0"/>
        <w:rPr>
          <w:rFonts w:cs="Times New Roman"/>
        </w:rPr>
      </w:pPr>
      <w:r w:rsidRPr="004F1ED3">
        <w:rPr>
          <w:rFonts w:cs="Times New Roman"/>
        </w:rPr>
        <w:br/>
      </w:r>
      <w:bookmarkStart w:id="21" w:name="_Toc451783336"/>
      <w:bookmarkStart w:id="22" w:name="_Toc12866832"/>
      <w:r w:rsidRPr="004F1ED3">
        <w:rPr>
          <w:rFonts w:cs="Times New Roman"/>
        </w:rPr>
        <w:t>Example Table Title (be concise)</w:t>
      </w:r>
      <w:bookmarkEnd w:id="21"/>
      <w:bookmarkEnd w:id="22"/>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4A7A48FF" w14:textId="77777777" w:rsidTr="00490DEC">
        <w:trPr>
          <w:trHeight w:val="720"/>
        </w:trPr>
        <w:tc>
          <w:tcPr>
            <w:tcW w:w="8630" w:type="dxa"/>
          </w:tcPr>
          <w:p w14:paraId="777B2653" w14:textId="77777777" w:rsidR="005F4865" w:rsidRPr="00EF4A71" w:rsidRDefault="005F4865" w:rsidP="00490DEC">
            <w:pPr>
              <w:rPr>
                <w:rFonts w:cstheme="minorBidi"/>
                <w:sz w:val="16"/>
                <w:szCs w:val="16"/>
              </w:rPr>
            </w:pPr>
          </w:p>
        </w:tc>
      </w:tr>
      <w:tr w:rsidR="005F4865" w:rsidRPr="00EF4A71" w14:paraId="6D05F355" w14:textId="77777777" w:rsidTr="00490DEC">
        <w:trPr>
          <w:trHeight w:val="720"/>
        </w:trPr>
        <w:tc>
          <w:tcPr>
            <w:tcW w:w="8630" w:type="dxa"/>
          </w:tcPr>
          <w:p w14:paraId="24EE8235" w14:textId="77777777" w:rsidR="005F4865" w:rsidRPr="00EF4A71" w:rsidRDefault="005F4865" w:rsidP="00490DEC">
            <w:pPr>
              <w:rPr>
                <w:rFonts w:cstheme="minorBidi"/>
                <w:sz w:val="16"/>
                <w:szCs w:val="16"/>
              </w:rPr>
            </w:pPr>
          </w:p>
        </w:tc>
      </w:tr>
      <w:tr w:rsidR="005F4865" w:rsidRPr="00EF4A71" w14:paraId="07CF4DAC" w14:textId="77777777" w:rsidTr="00490DEC">
        <w:trPr>
          <w:trHeight w:val="720"/>
        </w:trPr>
        <w:tc>
          <w:tcPr>
            <w:tcW w:w="8630" w:type="dxa"/>
          </w:tcPr>
          <w:p w14:paraId="504F2871" w14:textId="77777777" w:rsidR="005F4865" w:rsidRPr="00EF4A71" w:rsidRDefault="005F4865" w:rsidP="00490DEC">
            <w:pPr>
              <w:rPr>
                <w:rFonts w:cstheme="minorBidi"/>
                <w:sz w:val="16"/>
                <w:szCs w:val="16"/>
              </w:rPr>
            </w:pPr>
          </w:p>
        </w:tc>
      </w:tr>
    </w:tbl>
    <w:p w14:paraId="2DB6DC07" w14:textId="77777777"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14:paraId="5B23CF89" w14:textId="77777777" w:rsidR="008A20CF" w:rsidRDefault="008A20CF" w:rsidP="00BA2EFF">
      <w:pPr>
        <w:pStyle w:val="Paragraphs"/>
      </w:pPr>
      <w:r>
        <w:lastRenderedPageBreak/>
        <w:t xml:space="preserve">If your table is longer than one page, </w:t>
      </w:r>
      <w:r w:rsidR="002621A6">
        <w:t>the table will need</w:t>
      </w:r>
      <w:r>
        <w:t xml:space="preserve"> a “Table Continued” for each additional page that the table goes over. See example on next page</w:t>
      </w:r>
      <w:r w:rsidR="00564FE6">
        <w:t>.</w:t>
      </w:r>
    </w:p>
    <w:p w14:paraId="59F15DF9" w14:textId="629EDB90" w:rsidR="008A20CF" w:rsidRPr="004F1ED3" w:rsidRDefault="008A20CF" w:rsidP="008A20CF">
      <w:r>
        <w:fldChar w:fldCharType="begin"/>
      </w:r>
      <w:r w:rsidRPr="001D4E76">
        <w:instrText xml:space="preserve"> STYLEREF "Table Title" \l \n </w:instrText>
      </w:r>
      <w:r>
        <w:fldChar w:fldCharType="separate"/>
      </w:r>
      <w:r w:rsidR="00A14FD7">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5F4865" w:rsidRPr="00EF4A71" w14:paraId="76A570BE" w14:textId="77777777" w:rsidTr="00490DEC">
        <w:trPr>
          <w:trHeight w:val="720"/>
        </w:trPr>
        <w:tc>
          <w:tcPr>
            <w:tcW w:w="8630" w:type="dxa"/>
          </w:tcPr>
          <w:p w14:paraId="7E1E9775" w14:textId="77777777" w:rsidR="005F4865" w:rsidRPr="00EF4A71" w:rsidRDefault="005F4865" w:rsidP="00490DEC">
            <w:pPr>
              <w:rPr>
                <w:rFonts w:cstheme="minorBidi"/>
                <w:sz w:val="16"/>
                <w:szCs w:val="16"/>
              </w:rPr>
            </w:pPr>
          </w:p>
        </w:tc>
      </w:tr>
      <w:tr w:rsidR="005F4865" w:rsidRPr="00EF4A71" w14:paraId="79364FE8" w14:textId="77777777" w:rsidTr="00490DEC">
        <w:trPr>
          <w:trHeight w:val="720"/>
        </w:trPr>
        <w:tc>
          <w:tcPr>
            <w:tcW w:w="8630" w:type="dxa"/>
          </w:tcPr>
          <w:p w14:paraId="43E31200" w14:textId="77777777" w:rsidR="005F4865" w:rsidRPr="00EF4A71" w:rsidRDefault="005F4865" w:rsidP="00490DEC">
            <w:pPr>
              <w:rPr>
                <w:rFonts w:cstheme="minorBidi"/>
                <w:sz w:val="16"/>
                <w:szCs w:val="16"/>
              </w:rPr>
            </w:pPr>
          </w:p>
        </w:tc>
      </w:tr>
    </w:tbl>
    <w:p w14:paraId="5D5CA7BD" w14:textId="77777777" w:rsidR="008A20CF" w:rsidRDefault="008A20CF" w:rsidP="008A20CF">
      <w:pPr>
        <w:pStyle w:val="TableNotes"/>
        <w:rPr>
          <w:rFonts w:cs="Times New Roman"/>
        </w:rPr>
      </w:pPr>
      <w:r w:rsidRPr="004F1ED3">
        <w:rPr>
          <w:rFonts w:cs="Times New Roman"/>
        </w:rPr>
        <w:t xml:space="preserve">Note: If the table has a </w:t>
      </w:r>
      <w:proofErr w:type="gramStart"/>
      <w:r w:rsidRPr="004F1ED3">
        <w:rPr>
          <w:rFonts w:cs="Times New Roman"/>
        </w:rPr>
        <w:t>note, and</w:t>
      </w:r>
      <w:proofErr w:type="gramEnd"/>
      <w:r w:rsidRPr="004F1ED3">
        <w:rPr>
          <w:rFonts w:cs="Times New Roman"/>
        </w:rPr>
        <w:t xml:space="preserve"> continues to a second page (or beyond) the note only appears at the end of the table. Do not place the note at the end of each section of the table. </w:t>
      </w:r>
    </w:p>
    <w:p w14:paraId="469BE476" w14:textId="77777777" w:rsidR="008A20CF" w:rsidRDefault="008A20CF" w:rsidP="00BA2EFF">
      <w:pPr>
        <w:pStyle w:val="Paragraphs"/>
      </w:pPr>
    </w:p>
    <w:p w14:paraId="659864CC" w14:textId="265F4BBD" w:rsidR="002621A6" w:rsidRDefault="002621A6" w:rsidP="00BA2EFF">
      <w:pPr>
        <w:pStyle w:val="Paragraphs"/>
      </w:pPr>
      <w:r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w:t>
      </w:r>
      <w:r w:rsidR="00EE2BE9">
        <w:t>”</w:t>
      </w:r>
      <w:r w:rsidRPr="002621A6">
        <w:t xml:space="preserve"> left, 1</w:t>
      </w:r>
      <w:r w:rsidR="00EE2BE9">
        <w:t>”</w:t>
      </w:r>
      <w:r w:rsidRPr="002621A6">
        <w:t xml:space="preserve"> right, 1</w:t>
      </w:r>
      <w:r w:rsidR="00EE2BE9">
        <w:t>”</w:t>
      </w:r>
      <w:r w:rsidRPr="002621A6">
        <w:t xml:space="preserve"> top, 1</w:t>
      </w:r>
      <w:r w:rsidR="00EE2BE9">
        <w:t>”</w:t>
      </w:r>
      <w:r w:rsidRPr="002621A6">
        <w:t xml:space="preserve"> bottom margins. </w:t>
      </w:r>
    </w:p>
    <w:p w14:paraId="19740C2C" w14:textId="77777777" w:rsidR="00A2778C" w:rsidRDefault="00A2778C" w:rsidP="00A2778C">
      <w:pPr>
        <w:pStyle w:val="Paragraphs"/>
        <w:ind w:firstLine="0"/>
      </w:pPr>
    </w:p>
    <w:p w14:paraId="50A6A42E" w14:textId="77777777" w:rsidR="008A20CF" w:rsidRPr="004F1ED3" w:rsidRDefault="008A20CF" w:rsidP="00A2778C">
      <w:pPr>
        <w:pStyle w:val="Paragraphs"/>
        <w:ind w:firstLine="0"/>
      </w:pPr>
      <w:r>
        <w:rPr>
          <w:noProof/>
        </w:rPr>
        <w:lastRenderedPageBreak/>
        <w:drawing>
          <wp:inline distT="0" distB="0" distL="0" distR="0" wp14:anchorId="06D7D76F" wp14:editId="21708435">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23F54909" w14:textId="77777777" w:rsidR="008A20CF" w:rsidRPr="0095355C" w:rsidRDefault="0095355C" w:rsidP="0095355C">
      <w:pPr>
        <w:pStyle w:val="FigureTitle"/>
      </w:pPr>
      <w:bookmarkStart w:id="23" w:name="_Toc497295381"/>
      <w:bookmarkStart w:id="24" w:name="_Toc12356874"/>
      <w:r>
        <w:t>Example Figure T</w:t>
      </w:r>
      <w:r w:rsidR="008A20CF" w:rsidRPr="0095355C">
        <w:t>itle.</w:t>
      </w:r>
      <w:bookmarkEnd w:id="23"/>
      <w:bookmarkEnd w:id="24"/>
    </w:p>
    <w:p w14:paraId="13FFAD52" w14:textId="77777777"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14:paraId="52A8EE77" w14:textId="09883272" w:rsidR="00917DC3" w:rsidRDefault="00917DC3" w:rsidP="00917DC3">
      <w:pPr>
        <w:ind w:firstLine="720"/>
        <w:rPr>
          <w:rFonts w:cstheme="minorBidi"/>
        </w:rPr>
      </w:pPr>
      <w:r w:rsidRPr="00CB1CBA">
        <w:rPr>
          <w:rFonts w:cstheme="minorBidi"/>
        </w:rPr>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must be within the 1</w:t>
      </w:r>
      <w:r w:rsidR="00D34F83">
        <w:rPr>
          <w:rFonts w:cstheme="minorBidi"/>
        </w:rPr>
        <w:t>”</w:t>
      </w:r>
      <w:r w:rsidRPr="00CB1CBA">
        <w:rPr>
          <w:rFonts w:cstheme="minorBidi"/>
        </w:rPr>
        <w:t xml:space="preserve"> left, </w:t>
      </w:r>
      <w:r w:rsidR="00D34F83">
        <w:rPr>
          <w:rFonts w:cstheme="minorBidi"/>
        </w:rPr>
        <w:t xml:space="preserve">1” </w:t>
      </w:r>
      <w:r w:rsidRPr="00CB1CBA">
        <w:rPr>
          <w:rFonts w:cstheme="minorBidi"/>
        </w:rPr>
        <w:t xml:space="preserve">right, </w:t>
      </w:r>
      <w:r w:rsidR="00D34F83">
        <w:rPr>
          <w:rFonts w:cstheme="minorBidi"/>
        </w:rPr>
        <w:t xml:space="preserve">1” </w:t>
      </w:r>
      <w:r w:rsidRPr="00CB1CBA">
        <w:rPr>
          <w:rFonts w:cstheme="minorBidi"/>
        </w:rPr>
        <w:t xml:space="preserve">top, </w:t>
      </w:r>
      <w:r w:rsidR="00D34F83">
        <w:rPr>
          <w:rFonts w:cstheme="minorBidi"/>
        </w:rPr>
        <w:t>and</w:t>
      </w:r>
      <w:r w:rsidRPr="00CB1CBA">
        <w:rPr>
          <w:rFonts w:cstheme="minorBidi"/>
        </w:rPr>
        <w:t xml:space="preserve"> </w:t>
      </w:r>
      <w:r w:rsidR="00D34F83">
        <w:rPr>
          <w:rFonts w:cstheme="minorBidi"/>
        </w:rPr>
        <w:t xml:space="preserve">1” </w:t>
      </w:r>
      <w:r w:rsidRPr="00CB1CBA">
        <w:rPr>
          <w:rFonts w:cstheme="minorBidi"/>
        </w:rPr>
        <w:t xml:space="preserve">bottom margins. </w:t>
      </w:r>
    </w:p>
    <w:p w14:paraId="35D1369B" w14:textId="77777777" w:rsidR="002621A6" w:rsidRPr="00CB1CBA" w:rsidRDefault="002621A6" w:rsidP="00917DC3">
      <w:pPr>
        <w:ind w:firstLine="720"/>
        <w:rPr>
          <w:rFonts w:cstheme="minorBidi"/>
        </w:rPr>
      </w:pPr>
    </w:p>
    <w:p w14:paraId="362896F3" w14:textId="77777777" w:rsidR="002E11D5" w:rsidRPr="00712CA0" w:rsidRDefault="002E11D5" w:rsidP="00712CA0">
      <w:pPr>
        <w:jc w:val="center"/>
      </w:pPr>
      <w:r w:rsidRPr="00712CA0">
        <w:rPr>
          <w:noProof/>
        </w:rPr>
        <w:lastRenderedPageBreak/>
        <w:drawing>
          <wp:inline distT="0" distB="0" distL="0" distR="0" wp14:anchorId="748CB8A5" wp14:editId="55949883">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4E33BC6C" w14:textId="77777777" w:rsidR="00712CA0" w:rsidRPr="004B7B3F" w:rsidRDefault="00712CA0" w:rsidP="004B7B3F">
      <w:pPr>
        <w:pStyle w:val="SchemeTitleST"/>
      </w:pPr>
      <w:bookmarkStart w:id="25" w:name="_Toc167786961"/>
      <w:r w:rsidRPr="004B7B3F">
        <w:t>Example Scheme Title</w:t>
      </w:r>
      <w:bookmarkEnd w:id="25"/>
    </w:p>
    <w:p w14:paraId="31D05466" w14:textId="77777777" w:rsidR="002E11D5" w:rsidRDefault="002E11D5" w:rsidP="002E11D5">
      <w:pPr>
        <w:pStyle w:val="SchemeNotes"/>
      </w:pPr>
      <w:r>
        <w:t xml:space="preserve">Note. Use Scheme notes to explain what the scheme is and to add any needed citations. </w:t>
      </w:r>
    </w:p>
    <w:p w14:paraId="2042ACBE" w14:textId="77777777" w:rsidR="004B7B3F" w:rsidRPr="004B7B3F" w:rsidRDefault="004B7B3F" w:rsidP="00BA2EFF">
      <w:pPr>
        <w:pStyle w:val="Paragraphs"/>
      </w:pPr>
    </w:p>
    <w:p w14:paraId="38E9A6C7" w14:textId="5176D519"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w:t>
      </w:r>
      <w:r w:rsidR="00557B65">
        <w:rPr>
          <w:rFonts w:cstheme="minorBidi"/>
        </w:rPr>
        <w:t>.5</w:t>
      </w:r>
      <w:r w:rsidR="004D7C65">
        <w:rPr>
          <w:rFonts w:cstheme="minorBidi"/>
        </w:rPr>
        <w:t>”</w:t>
      </w:r>
      <w:r w:rsidRPr="00CB1CBA">
        <w:rPr>
          <w:rFonts w:cstheme="minorBidi"/>
        </w:rPr>
        <w:t xml:space="preserve"> left, 1</w:t>
      </w:r>
      <w:r w:rsidR="004D7C65">
        <w:rPr>
          <w:rFonts w:cstheme="minorBidi"/>
        </w:rPr>
        <w:t>”</w:t>
      </w:r>
      <w:r w:rsidRPr="00CB1CBA">
        <w:rPr>
          <w:rFonts w:cstheme="minorBidi"/>
        </w:rPr>
        <w:t xml:space="preserve"> right, 1</w:t>
      </w:r>
      <w:r w:rsidR="004D7C65">
        <w:rPr>
          <w:rFonts w:cstheme="minorBidi"/>
        </w:rPr>
        <w:t>”</w:t>
      </w:r>
      <w:r w:rsidRPr="00CB1CBA">
        <w:rPr>
          <w:rFonts w:cstheme="minorBidi"/>
        </w:rPr>
        <w:t xml:space="preserve"> top, </w:t>
      </w:r>
      <w:r w:rsidR="004D7C65">
        <w:rPr>
          <w:rFonts w:cstheme="minorBidi"/>
        </w:rPr>
        <w:t xml:space="preserve">and </w:t>
      </w:r>
      <w:r w:rsidRPr="00CB1CBA">
        <w:rPr>
          <w:rFonts w:cstheme="minorBidi"/>
        </w:rPr>
        <w:t>1</w:t>
      </w:r>
      <w:r w:rsidR="004D7C65">
        <w:rPr>
          <w:rFonts w:cstheme="minorBidi"/>
        </w:rPr>
        <w:t>”</w:t>
      </w:r>
      <w:r w:rsidRPr="00CB1CBA">
        <w:rPr>
          <w:rFonts w:cstheme="minorBidi"/>
        </w:rPr>
        <w:t xml:space="preserve"> bottom margins. </w:t>
      </w:r>
    </w:p>
    <w:p w14:paraId="76AFEB25" w14:textId="77777777" w:rsidR="00917DC3" w:rsidRPr="00917DC3" w:rsidRDefault="00917DC3" w:rsidP="00BA2EFF">
      <w:pPr>
        <w:pStyle w:val="Paragraphs"/>
      </w:pPr>
    </w:p>
    <w:p w14:paraId="55DCD5E3" w14:textId="77777777" w:rsidR="00712CA0" w:rsidRDefault="00473F2E" w:rsidP="0058135F">
      <w:r w:rsidRPr="0058135F">
        <w:rPr>
          <w:noProof/>
        </w:rPr>
        <w:drawing>
          <wp:inline distT="0" distB="0" distL="0" distR="0" wp14:anchorId="40ABBC1F" wp14:editId="175CC5A2">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14065197" w14:textId="77777777" w:rsidR="00473F2E" w:rsidRDefault="00473F2E" w:rsidP="00AF6338">
      <w:pPr>
        <w:pStyle w:val="MusicalExampletitle"/>
      </w:pPr>
      <w:bookmarkStart w:id="26" w:name="_Toc12866934"/>
      <w:r>
        <w:t>Music</w:t>
      </w:r>
      <w:r w:rsidR="00AF6338">
        <w:t>a</w:t>
      </w:r>
      <w:r>
        <w:t>l Example Title.</w:t>
      </w:r>
      <w:bookmarkEnd w:id="26"/>
    </w:p>
    <w:p w14:paraId="5174C574" w14:textId="77777777" w:rsidR="00473F2E" w:rsidRDefault="00473F2E" w:rsidP="00473F2E">
      <w:pPr>
        <w:pStyle w:val="MusicalExampleNotes"/>
      </w:pPr>
      <w:r>
        <w:t xml:space="preserve">Note. Use Musical notes to explain what the musical example is and to add any needed citations. </w:t>
      </w:r>
    </w:p>
    <w:p w14:paraId="7E34A8F6" w14:textId="77777777" w:rsidR="001F4AC2" w:rsidRDefault="001F4AC2" w:rsidP="00473F2E">
      <w:pPr>
        <w:pStyle w:val="MusicalExampleNotes"/>
      </w:pPr>
    </w:p>
    <w:p w14:paraId="369755C2" w14:textId="77777777" w:rsidR="001F4AC2" w:rsidRPr="00D82E99" w:rsidRDefault="001F4AC2" w:rsidP="001F4AC2">
      <w:pPr>
        <w:pStyle w:val="FigureNotes"/>
        <w:rPr>
          <w:rFonts w:cs="Times New Roman"/>
        </w:rPr>
      </w:pPr>
    </w:p>
    <w:p w14:paraId="66C1D029" w14:textId="77777777" w:rsidR="001F4AC2" w:rsidRDefault="001F4AC2" w:rsidP="001F4AC2">
      <w:pPr>
        <w:pStyle w:val="Paragraphs"/>
        <w:sectPr w:rsidR="001F4AC2" w:rsidSect="00BA2D19">
          <w:headerReference w:type="default" r:id="rId27"/>
          <w:footerReference w:type="default" r:id="rId28"/>
          <w:type w:val="continuous"/>
          <w:pgSz w:w="12240" w:h="15840"/>
          <w:pgMar w:top="1440" w:right="1440" w:bottom="1440" w:left="1440" w:header="720" w:footer="1440" w:gutter="0"/>
          <w:pgNumType w:start="1"/>
          <w:cols w:space="720"/>
          <w:docGrid w:linePitch="360"/>
        </w:sectPr>
      </w:pPr>
    </w:p>
    <w:p w14:paraId="345BA92F" w14:textId="77777777" w:rsidR="001F4AC2" w:rsidRDefault="001F4AC2" w:rsidP="001F4AC2">
      <w:pPr>
        <w:ind w:firstLine="720"/>
        <w:rPr>
          <w:rFonts w:cs="Arial"/>
        </w:rPr>
      </w:pPr>
      <w:r>
        <w:lastRenderedPageBreak/>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78B0F7E2" w14:textId="77777777" w:rsidR="001F4AC2" w:rsidRDefault="001F4AC2" w:rsidP="005F4865">
      <w:pPr>
        <w:ind w:left="720" w:firstLine="288"/>
        <w:rPr>
          <w:rFonts w:cs="Arial"/>
        </w:rPr>
      </w:pPr>
      <w:r w:rsidRPr="0058135F">
        <w:rPr>
          <w:noProof/>
        </w:rPr>
        <w:drawing>
          <wp:inline distT="0" distB="0" distL="0" distR="0" wp14:anchorId="200DD346" wp14:editId="4D6EDBCD">
            <wp:extent cx="5486400" cy="1593215"/>
            <wp:effectExtent l="0" t="0" r="0" b="6985"/>
            <wp:docPr id="633996708" name="Picture 633996708"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38229B07" w14:textId="77777777" w:rsidR="001F4AC2" w:rsidRDefault="001F4AC2" w:rsidP="005F4865">
      <w:pPr>
        <w:pStyle w:val="MusicalFigureTitle"/>
        <w:spacing w:after="240"/>
        <w:ind w:left="720"/>
      </w:pPr>
      <w:bookmarkStart w:id="27" w:name="_Toc142403678"/>
      <w:r>
        <w:t>Musical Figure</w:t>
      </w:r>
      <w:bookmarkEnd w:id="27"/>
    </w:p>
    <w:p w14:paraId="22A2342F" w14:textId="77777777" w:rsidR="001F4AC2" w:rsidRPr="000445F6" w:rsidRDefault="001F4AC2" w:rsidP="005F4865">
      <w:pPr>
        <w:pStyle w:val="MusicalExampleNotes"/>
        <w:ind w:left="720"/>
      </w:pPr>
      <w:r>
        <w:t>Note. Use Musical notes to explain what the musical figure is and to add any needed citations.</w:t>
      </w:r>
    </w:p>
    <w:p w14:paraId="3B764651" w14:textId="77777777" w:rsidR="001F4AC2" w:rsidRPr="00AF3E61" w:rsidRDefault="001F4AC2" w:rsidP="001F4AC2">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w:t>
      </w:r>
      <w:proofErr w:type="gramStart"/>
      <w:r w:rsidRPr="00AF3E61">
        <w:rPr>
          <w:rFonts w:cs="Arial"/>
          <w:color w:val="FF0000"/>
        </w:rPr>
        <w:t>page</w:t>
      </w:r>
      <w:proofErr w:type="gramEnd"/>
      <w:r w:rsidRPr="00AF3E61">
        <w:rPr>
          <w:rFonts w:cs="Arial"/>
          <w:color w:val="FF0000"/>
        </w:rPr>
        <w:t xml:space="preserve"> and insert where needed. </w:t>
      </w:r>
    </w:p>
    <w:p w14:paraId="43746DE3" w14:textId="77777777" w:rsidR="001F4AC2" w:rsidRDefault="001F4AC2" w:rsidP="001F4AC2">
      <w:pPr>
        <w:ind w:firstLine="360"/>
        <w:rPr>
          <w:rFonts w:cs="Arial"/>
        </w:rPr>
      </w:pPr>
    </w:p>
    <w:p w14:paraId="64A87CD9" w14:textId="77777777" w:rsidR="001F4AC2" w:rsidRPr="00A643BA" w:rsidRDefault="001F4AC2" w:rsidP="001F4AC2">
      <w:pPr>
        <w:pStyle w:val="Paragraphs"/>
      </w:pPr>
    </w:p>
    <w:p w14:paraId="611C58AE" w14:textId="77777777" w:rsidR="001F4AC2" w:rsidRPr="00A643BA" w:rsidRDefault="001F4AC2" w:rsidP="001F4AC2">
      <w:pPr>
        <w:sectPr w:rsidR="001F4AC2" w:rsidRPr="00A643BA" w:rsidSect="00BA2D19">
          <w:headerReference w:type="default" r:id="rId29"/>
          <w:footerReference w:type="default" r:id="rId30"/>
          <w:pgSz w:w="15840" w:h="12240" w:orient="landscape"/>
          <w:pgMar w:top="1440" w:right="1440" w:bottom="1440" w:left="1440" w:header="432" w:footer="864" w:gutter="0"/>
          <w:cols w:space="720"/>
          <w:docGrid w:linePitch="360"/>
        </w:sectPr>
      </w:pPr>
    </w:p>
    <w:p w14:paraId="2B364EDE" w14:textId="77777777" w:rsidR="00754810" w:rsidRPr="00754810" w:rsidRDefault="00754810" w:rsidP="00754810">
      <w:pPr>
        <w:rPr>
          <w:rFonts w:cs="Arial"/>
        </w:rPr>
        <w:sectPr w:rsidR="00754810" w:rsidRPr="00754810" w:rsidSect="00BA2D19">
          <w:headerReference w:type="default" r:id="rId31"/>
          <w:footerReference w:type="default" r:id="rId32"/>
          <w:type w:val="continuous"/>
          <w:pgSz w:w="15840" w:h="12240" w:orient="landscape"/>
          <w:pgMar w:top="1440" w:right="1440" w:bottom="1440" w:left="1440" w:header="720" w:footer="1440" w:gutter="0"/>
          <w:cols w:space="720"/>
          <w:docGrid w:linePitch="360"/>
        </w:sectPr>
      </w:pPr>
    </w:p>
    <w:p w14:paraId="5D7C5E9B" w14:textId="33C6CCCE" w:rsidR="00B31E34" w:rsidRPr="00CB5815" w:rsidRDefault="00557B65" w:rsidP="00754810">
      <w:pPr>
        <w:pStyle w:val="CT"/>
      </w:pPr>
      <w:bookmarkStart w:id="28" w:name="_Toc167786950"/>
      <w:r>
        <w:lastRenderedPageBreak/>
        <w:t xml:space="preserve">– </w:t>
      </w:r>
      <w:r w:rsidR="00B31E34" w:rsidRPr="00CB5815">
        <w:t>PLACEHOLDER CHAPTER TITLE</w:t>
      </w:r>
      <w:bookmarkEnd w:id="28"/>
    </w:p>
    <w:p w14:paraId="074656D9" w14:textId="77777777" w:rsidR="00DF6AA3" w:rsidRDefault="00DF6AA3" w:rsidP="00BA2EFF">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307E83F2" w14:textId="77777777" w:rsidR="00DF6AA3" w:rsidRDefault="00DF6AA3" w:rsidP="00BA2EFF">
      <w:pPr>
        <w:pStyle w:val="Paragraphs"/>
      </w:pPr>
      <w:r>
        <w:t>To insert an additional chapter(s) in this template follow these steps:</w:t>
      </w:r>
    </w:p>
    <w:p w14:paraId="0098AED7" w14:textId="77777777" w:rsidR="00DF6AA3" w:rsidRDefault="00DF6AA3" w:rsidP="00BA2EFF">
      <w:pPr>
        <w:pStyle w:val="Paragraphs"/>
        <w:numPr>
          <w:ilvl w:val="0"/>
          <w:numId w:val="5"/>
        </w:numPr>
      </w:pPr>
      <w:r>
        <w:t>Place your cursor between the last line of the content of this chapter and the “section break (next page).”</w:t>
      </w:r>
    </w:p>
    <w:p w14:paraId="7C780C00" w14:textId="77777777" w:rsidR="00DF6AA3" w:rsidRDefault="00DF6AA3" w:rsidP="00BA2EFF">
      <w:pPr>
        <w:pStyle w:val="Paragraphs"/>
        <w:numPr>
          <w:ilvl w:val="0"/>
          <w:numId w:val="5"/>
        </w:numPr>
      </w:pPr>
      <w:r>
        <w:t>Click on “Page Layout”</w:t>
      </w:r>
    </w:p>
    <w:p w14:paraId="2471480D" w14:textId="77777777" w:rsidR="00DF6AA3" w:rsidRDefault="00DF6AA3" w:rsidP="00BA2EFF">
      <w:pPr>
        <w:pStyle w:val="Paragraphs"/>
        <w:numPr>
          <w:ilvl w:val="0"/>
          <w:numId w:val="5"/>
        </w:numPr>
      </w:pPr>
      <w:r>
        <w:t>Click on “Section Break (next page).”</w:t>
      </w:r>
    </w:p>
    <w:p w14:paraId="28E5D6E4" w14:textId="77777777" w:rsidR="00DF6AA3" w:rsidRDefault="00DF6AA3" w:rsidP="00BA2EFF">
      <w:pPr>
        <w:pStyle w:val="Paragraphs"/>
        <w:numPr>
          <w:ilvl w:val="0"/>
          <w:numId w:val="5"/>
        </w:numPr>
      </w:pPr>
      <w:r>
        <w:t>Place your cursor at the top of the new page created by the last step and then click on “Chapter” in the style ribbon.</w:t>
      </w:r>
    </w:p>
    <w:p w14:paraId="1471BD33" w14:textId="77777777" w:rsidR="00DF6AA3" w:rsidRDefault="00DF6AA3" w:rsidP="00BA2EFF">
      <w:pPr>
        <w:pStyle w:val="Paragraphs"/>
        <w:numPr>
          <w:ilvl w:val="0"/>
          <w:numId w:val="5"/>
        </w:numPr>
      </w:pPr>
      <w:r>
        <w:t>The last step will insert the new Chapter heading with the appropriate chapter number and will renumber the chapter that follows to correspond with this change.</w:t>
      </w:r>
    </w:p>
    <w:p w14:paraId="6A74153B" w14:textId="77777777" w:rsidR="00DF6AA3" w:rsidRDefault="00DF6AA3" w:rsidP="00BA2EFF">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025F721F" w14:textId="77777777" w:rsidR="004B7B3F" w:rsidRDefault="004B7B3F" w:rsidP="00BA2EFF">
      <w:pPr>
        <w:pStyle w:val="Paragraphs"/>
      </w:pPr>
    </w:p>
    <w:p w14:paraId="22A9C224" w14:textId="6CABCEFA" w:rsidR="00557B65" w:rsidRDefault="00557B65">
      <w:pPr>
        <w:rPr>
          <w:rFonts w:cstheme="minorBidi"/>
        </w:rPr>
      </w:pPr>
      <w:r>
        <w:br w:type="page"/>
      </w:r>
    </w:p>
    <w:p w14:paraId="16304C5A" w14:textId="77777777" w:rsidR="005E455C" w:rsidRDefault="005E455C" w:rsidP="00BA2EFF">
      <w:pPr>
        <w:pStyle w:val="Paragraphs"/>
        <w:sectPr w:rsidR="005E455C" w:rsidSect="00BA2D19">
          <w:headerReference w:type="default" r:id="rId33"/>
          <w:footerReference w:type="default" r:id="rId34"/>
          <w:type w:val="continuous"/>
          <w:pgSz w:w="12240" w:h="15840"/>
          <w:pgMar w:top="1440" w:right="1440" w:bottom="1440" w:left="1440" w:header="720" w:footer="1440" w:gutter="0"/>
          <w:cols w:space="720"/>
          <w:docGrid w:linePitch="360"/>
        </w:sectPr>
      </w:pPr>
    </w:p>
    <w:p w14:paraId="65899F5E" w14:textId="77777777" w:rsidR="005E455C" w:rsidRDefault="005E455C" w:rsidP="00754810">
      <w:pPr>
        <w:pStyle w:val="CT"/>
      </w:pPr>
      <w:bookmarkStart w:id="29" w:name="_Toc167786951"/>
      <w:r>
        <w:lastRenderedPageBreak/>
        <w:t>– PLACEHOLDER CHAPTER TITLE</w:t>
      </w:r>
      <w:bookmarkEnd w:id="29"/>
    </w:p>
    <w:p w14:paraId="6BB3C425" w14:textId="77777777" w:rsidR="005E455C" w:rsidRPr="00E40C3E" w:rsidRDefault="005E455C" w:rsidP="00BA2EFF">
      <w:pPr>
        <w:pStyle w:val="Paragraphs"/>
      </w:pPr>
      <w:r w:rsidRPr="00E40C3E">
        <w:t xml:space="preserve">Begin a new chapter here. </w:t>
      </w:r>
    </w:p>
    <w:p w14:paraId="6A78A7F7" w14:textId="77777777" w:rsidR="005E455C" w:rsidRDefault="005E455C" w:rsidP="00BA2EFF">
      <w:pPr>
        <w:pStyle w:val="Paragraphs"/>
      </w:pPr>
    </w:p>
    <w:p w14:paraId="31D0978E" w14:textId="56199A4F" w:rsidR="001C1CB5" w:rsidRDefault="001C1CB5">
      <w:pPr>
        <w:rPr>
          <w:rFonts w:cstheme="minorBidi"/>
        </w:rPr>
      </w:pPr>
      <w:r>
        <w:br w:type="page"/>
      </w:r>
    </w:p>
    <w:p w14:paraId="2F41AA2F" w14:textId="77777777" w:rsidR="005E455C" w:rsidRDefault="005E455C" w:rsidP="00BA2EFF">
      <w:pPr>
        <w:pStyle w:val="Paragraphs"/>
        <w:sectPr w:rsidR="005E455C" w:rsidSect="00BA2D19">
          <w:type w:val="continuous"/>
          <w:pgSz w:w="12240" w:h="15840"/>
          <w:pgMar w:top="1440" w:right="1440" w:bottom="1440" w:left="1440" w:header="720" w:footer="1440" w:gutter="0"/>
          <w:cols w:space="720"/>
          <w:docGrid w:linePitch="360"/>
        </w:sectPr>
      </w:pPr>
    </w:p>
    <w:p w14:paraId="2A5300D9" w14:textId="77777777" w:rsidR="005E455C" w:rsidRDefault="005E455C" w:rsidP="00754810">
      <w:pPr>
        <w:pStyle w:val="CT"/>
      </w:pPr>
      <w:bookmarkStart w:id="30" w:name="_Toc167786952"/>
      <w:r>
        <w:lastRenderedPageBreak/>
        <w:t>– PLACEHOLDER CHAPTER TITLE</w:t>
      </w:r>
      <w:bookmarkEnd w:id="30"/>
    </w:p>
    <w:p w14:paraId="4D544BA4" w14:textId="77777777" w:rsidR="001A54F0" w:rsidRPr="005472F4" w:rsidRDefault="00CA036B" w:rsidP="00BA2EFF">
      <w:pPr>
        <w:pStyle w:val="Paragraphs"/>
      </w:pPr>
      <w:r>
        <w:t>Begin a new chapter here.</w:t>
      </w:r>
    </w:p>
    <w:p w14:paraId="35E69F02" w14:textId="77777777" w:rsidR="005472F4" w:rsidRDefault="005472F4" w:rsidP="00BA2EFF">
      <w:pPr>
        <w:pStyle w:val="Paragraphs"/>
      </w:pPr>
    </w:p>
    <w:p w14:paraId="6B6ECDB1" w14:textId="77777777" w:rsidR="005434AB" w:rsidRDefault="005434AB" w:rsidP="00BA2EFF">
      <w:pPr>
        <w:pStyle w:val="Paragraphs"/>
      </w:pPr>
    </w:p>
    <w:p w14:paraId="14D5E176" w14:textId="2D076F39" w:rsidR="001C1CB5" w:rsidRDefault="001C1CB5">
      <w:pPr>
        <w:rPr>
          <w:rFonts w:cstheme="minorBidi"/>
        </w:rPr>
      </w:pPr>
      <w:r>
        <w:br w:type="page"/>
      </w:r>
    </w:p>
    <w:p w14:paraId="1142977B" w14:textId="77777777" w:rsidR="005434AB" w:rsidRDefault="005434AB" w:rsidP="00BA2EFF">
      <w:pPr>
        <w:pStyle w:val="Paragraphs"/>
        <w:sectPr w:rsidR="005434AB" w:rsidSect="00BA2D19">
          <w:type w:val="continuous"/>
          <w:pgSz w:w="12240" w:h="15840"/>
          <w:pgMar w:top="1440" w:right="1440" w:bottom="1440" w:left="1440" w:header="720" w:footer="1440" w:gutter="0"/>
          <w:cols w:space="720"/>
          <w:docGrid w:linePitch="360"/>
        </w:sectPr>
      </w:pPr>
    </w:p>
    <w:p w14:paraId="6C371D8B" w14:textId="77777777" w:rsidR="005E455C" w:rsidRDefault="005E455C" w:rsidP="00754810">
      <w:pPr>
        <w:pStyle w:val="CT"/>
      </w:pPr>
      <w:bookmarkStart w:id="31" w:name="_Toc167786953"/>
      <w:r>
        <w:lastRenderedPageBreak/>
        <w:t>– PLACEHOLDER CHAPTER TITLE</w:t>
      </w:r>
      <w:bookmarkEnd w:id="31"/>
    </w:p>
    <w:p w14:paraId="197547BF" w14:textId="77777777" w:rsidR="005E455C" w:rsidRPr="005E455C" w:rsidRDefault="005E455C" w:rsidP="00BA2EFF">
      <w:pPr>
        <w:pStyle w:val="Paragraphs"/>
      </w:pPr>
      <w:r w:rsidRPr="005E455C">
        <w:t xml:space="preserve">Begin a new chapter here. </w:t>
      </w:r>
    </w:p>
    <w:p w14:paraId="434E33BE" w14:textId="77777777" w:rsidR="005E455C" w:rsidRPr="00CB5815" w:rsidRDefault="005E455C" w:rsidP="00BA2EFF">
      <w:pPr>
        <w:pStyle w:val="Paragraphs"/>
      </w:pPr>
    </w:p>
    <w:p w14:paraId="2A23D332" w14:textId="191AD5A9" w:rsidR="001C1CB5" w:rsidRDefault="001C1CB5">
      <w:pPr>
        <w:rPr>
          <w:rFonts w:cstheme="minorBidi"/>
        </w:rPr>
      </w:pPr>
      <w:r>
        <w:br w:type="page"/>
      </w:r>
    </w:p>
    <w:p w14:paraId="358372D0" w14:textId="77777777" w:rsidR="00C16750" w:rsidRDefault="00C16750" w:rsidP="00BA2EFF">
      <w:pPr>
        <w:pStyle w:val="Paragraphs"/>
        <w:sectPr w:rsidR="00C16750" w:rsidSect="00BA2D19">
          <w:type w:val="continuous"/>
          <w:pgSz w:w="12240" w:h="15840"/>
          <w:pgMar w:top="1440" w:right="1440" w:bottom="1440" w:left="1440" w:header="720" w:footer="1440" w:gutter="0"/>
          <w:cols w:space="720"/>
          <w:docGrid w:linePitch="360"/>
        </w:sectPr>
      </w:pPr>
    </w:p>
    <w:p w14:paraId="3B69F078" w14:textId="77777777" w:rsidR="00A653A8" w:rsidRDefault="00EF528C" w:rsidP="009D000B">
      <w:pPr>
        <w:pStyle w:val="APPENDIX"/>
        <w:spacing w:line="480" w:lineRule="auto"/>
      </w:pPr>
      <w:bookmarkStart w:id="32" w:name="_Toc167786954"/>
      <w:r>
        <w:lastRenderedPageBreak/>
        <w:t xml:space="preserve">– </w:t>
      </w:r>
      <w:r w:rsidR="00564FE6">
        <w:t>Placeholder Appendix Title</w:t>
      </w:r>
      <w:bookmarkEnd w:id="32"/>
    </w:p>
    <w:p w14:paraId="6A3AF41F" w14:textId="77777777" w:rsidR="00CE44CD" w:rsidRDefault="00C03FAD" w:rsidP="00BA2EFF">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14:paraId="72B442DE" w14:textId="77777777" w:rsidR="00AB0FD3" w:rsidRDefault="00AB0FD3" w:rsidP="00BA2EFF">
      <w:pPr>
        <w:pStyle w:val="Paragraphs"/>
      </w:pPr>
    </w:p>
    <w:p w14:paraId="08763749" w14:textId="77777777" w:rsidR="00934162" w:rsidRPr="00715640" w:rsidRDefault="00715640" w:rsidP="00715640">
      <w:pPr>
        <w:pStyle w:val="AT-AppendixTable"/>
      </w:pPr>
      <w:r>
        <w:br/>
      </w:r>
      <w:bookmarkStart w:id="33" w:name="_Toc12866833"/>
      <w:r w:rsidR="00934162" w:rsidRPr="00715640">
        <w:t>Appendix Table Title Example</w:t>
      </w:r>
      <w:r w:rsidR="00BD0744" w:rsidRPr="00715640">
        <w:t xml:space="preserve"> (be concise)</w:t>
      </w:r>
      <w:bookmarkEnd w:id="33"/>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513ABBF3" w14:textId="77777777" w:rsidTr="00490DEC">
        <w:trPr>
          <w:trHeight w:val="720"/>
        </w:trPr>
        <w:tc>
          <w:tcPr>
            <w:tcW w:w="8630" w:type="dxa"/>
          </w:tcPr>
          <w:p w14:paraId="5CAC18A8" w14:textId="77777777" w:rsidR="00C11AA2" w:rsidRPr="00EF4A71" w:rsidRDefault="00C11AA2" w:rsidP="00490DEC">
            <w:pPr>
              <w:rPr>
                <w:rFonts w:cstheme="minorBidi"/>
                <w:sz w:val="16"/>
                <w:szCs w:val="16"/>
              </w:rPr>
            </w:pPr>
          </w:p>
        </w:tc>
      </w:tr>
      <w:tr w:rsidR="00C11AA2" w:rsidRPr="00EF4A71" w14:paraId="195B05DB" w14:textId="77777777" w:rsidTr="00490DEC">
        <w:trPr>
          <w:trHeight w:val="720"/>
        </w:trPr>
        <w:tc>
          <w:tcPr>
            <w:tcW w:w="8630" w:type="dxa"/>
          </w:tcPr>
          <w:p w14:paraId="125D1E2B" w14:textId="77777777" w:rsidR="00C11AA2" w:rsidRPr="00EF4A71" w:rsidRDefault="00C11AA2" w:rsidP="00490DEC">
            <w:pPr>
              <w:rPr>
                <w:rFonts w:cstheme="minorBidi"/>
                <w:sz w:val="16"/>
                <w:szCs w:val="16"/>
              </w:rPr>
            </w:pPr>
          </w:p>
        </w:tc>
      </w:tr>
      <w:tr w:rsidR="00C11AA2" w:rsidRPr="00EF4A71" w14:paraId="630EDC3B" w14:textId="77777777" w:rsidTr="00490DEC">
        <w:trPr>
          <w:trHeight w:val="720"/>
        </w:trPr>
        <w:tc>
          <w:tcPr>
            <w:tcW w:w="8630" w:type="dxa"/>
          </w:tcPr>
          <w:p w14:paraId="2E21D5AB" w14:textId="77777777" w:rsidR="00C11AA2" w:rsidRPr="00EF4A71" w:rsidRDefault="00C11AA2" w:rsidP="00490DEC">
            <w:pPr>
              <w:rPr>
                <w:rFonts w:cstheme="minorBidi"/>
                <w:sz w:val="16"/>
                <w:szCs w:val="16"/>
              </w:rPr>
            </w:pPr>
          </w:p>
        </w:tc>
      </w:tr>
      <w:tr w:rsidR="00C11AA2" w:rsidRPr="00EF4A71" w14:paraId="6CF9A674" w14:textId="77777777" w:rsidTr="00490DEC">
        <w:trPr>
          <w:trHeight w:val="720"/>
        </w:trPr>
        <w:tc>
          <w:tcPr>
            <w:tcW w:w="8630" w:type="dxa"/>
          </w:tcPr>
          <w:p w14:paraId="2E722B73" w14:textId="77777777" w:rsidR="00C11AA2" w:rsidRPr="00EF4A71" w:rsidRDefault="00C11AA2" w:rsidP="00490DEC">
            <w:pPr>
              <w:rPr>
                <w:rFonts w:cstheme="minorBidi"/>
                <w:sz w:val="16"/>
                <w:szCs w:val="16"/>
              </w:rPr>
            </w:pPr>
          </w:p>
        </w:tc>
      </w:tr>
      <w:tr w:rsidR="00C11AA2" w:rsidRPr="00EF4A71" w14:paraId="5364ADC7" w14:textId="77777777" w:rsidTr="00490DEC">
        <w:trPr>
          <w:trHeight w:val="720"/>
        </w:trPr>
        <w:tc>
          <w:tcPr>
            <w:tcW w:w="8630" w:type="dxa"/>
          </w:tcPr>
          <w:p w14:paraId="5B0113E2" w14:textId="77777777" w:rsidR="00C11AA2" w:rsidRPr="00EF4A71" w:rsidRDefault="00C11AA2" w:rsidP="00490DEC">
            <w:pPr>
              <w:rPr>
                <w:rFonts w:cstheme="minorBidi"/>
                <w:sz w:val="16"/>
                <w:szCs w:val="16"/>
              </w:rPr>
            </w:pPr>
          </w:p>
        </w:tc>
      </w:tr>
      <w:tr w:rsidR="00C11AA2" w:rsidRPr="00EF4A71" w14:paraId="63FBB7FB" w14:textId="77777777" w:rsidTr="00490DEC">
        <w:trPr>
          <w:trHeight w:val="720"/>
        </w:trPr>
        <w:tc>
          <w:tcPr>
            <w:tcW w:w="8630" w:type="dxa"/>
          </w:tcPr>
          <w:p w14:paraId="743D0528" w14:textId="77777777" w:rsidR="00C11AA2" w:rsidRPr="00EF4A71" w:rsidRDefault="00C11AA2" w:rsidP="00490DEC">
            <w:pPr>
              <w:rPr>
                <w:rFonts w:cstheme="minorBidi"/>
                <w:sz w:val="16"/>
                <w:szCs w:val="16"/>
              </w:rPr>
            </w:pPr>
          </w:p>
        </w:tc>
      </w:tr>
      <w:tr w:rsidR="00C11AA2" w:rsidRPr="00EF4A71" w14:paraId="5F4256A9" w14:textId="77777777" w:rsidTr="00490DEC">
        <w:trPr>
          <w:trHeight w:val="720"/>
        </w:trPr>
        <w:tc>
          <w:tcPr>
            <w:tcW w:w="8630" w:type="dxa"/>
          </w:tcPr>
          <w:p w14:paraId="358F8DDE" w14:textId="77777777" w:rsidR="00C11AA2" w:rsidRPr="00EF4A71" w:rsidRDefault="00C11AA2" w:rsidP="00490DEC">
            <w:pPr>
              <w:rPr>
                <w:rFonts w:cstheme="minorBidi"/>
                <w:sz w:val="16"/>
                <w:szCs w:val="16"/>
              </w:rPr>
            </w:pPr>
          </w:p>
        </w:tc>
      </w:tr>
      <w:tr w:rsidR="00C11AA2" w:rsidRPr="00EF4A71" w14:paraId="6819328F" w14:textId="77777777" w:rsidTr="00490DEC">
        <w:trPr>
          <w:trHeight w:val="720"/>
        </w:trPr>
        <w:tc>
          <w:tcPr>
            <w:tcW w:w="8630" w:type="dxa"/>
          </w:tcPr>
          <w:p w14:paraId="0DA0ACFE" w14:textId="77777777" w:rsidR="00C11AA2" w:rsidRPr="00EF4A71" w:rsidRDefault="00C11AA2" w:rsidP="00490DEC">
            <w:pPr>
              <w:rPr>
                <w:rFonts w:cstheme="minorBidi"/>
                <w:sz w:val="16"/>
                <w:szCs w:val="16"/>
              </w:rPr>
            </w:pPr>
          </w:p>
        </w:tc>
      </w:tr>
      <w:tr w:rsidR="00C11AA2" w:rsidRPr="00EF4A71" w14:paraId="5ADD4F01" w14:textId="77777777" w:rsidTr="00490DEC">
        <w:trPr>
          <w:trHeight w:val="720"/>
        </w:trPr>
        <w:tc>
          <w:tcPr>
            <w:tcW w:w="8630" w:type="dxa"/>
          </w:tcPr>
          <w:p w14:paraId="0F8E22E4" w14:textId="77777777" w:rsidR="00C11AA2" w:rsidRPr="00EF4A71" w:rsidRDefault="00C11AA2" w:rsidP="00490DEC">
            <w:pPr>
              <w:rPr>
                <w:rFonts w:cstheme="minorBidi"/>
                <w:sz w:val="16"/>
                <w:szCs w:val="16"/>
              </w:rPr>
            </w:pPr>
          </w:p>
        </w:tc>
      </w:tr>
      <w:tr w:rsidR="00C11AA2" w:rsidRPr="00EF4A71" w14:paraId="7285EB3A" w14:textId="77777777" w:rsidTr="00490DEC">
        <w:trPr>
          <w:trHeight w:val="720"/>
        </w:trPr>
        <w:tc>
          <w:tcPr>
            <w:tcW w:w="8630" w:type="dxa"/>
          </w:tcPr>
          <w:p w14:paraId="554927BA" w14:textId="77777777" w:rsidR="00C11AA2" w:rsidRPr="00EF4A71" w:rsidRDefault="00C11AA2" w:rsidP="00490DEC">
            <w:pPr>
              <w:rPr>
                <w:rFonts w:cstheme="minorBidi"/>
                <w:sz w:val="16"/>
                <w:szCs w:val="16"/>
              </w:rPr>
            </w:pPr>
          </w:p>
        </w:tc>
      </w:tr>
    </w:tbl>
    <w:p w14:paraId="181465F6" w14:textId="77777777" w:rsidR="00503B2E" w:rsidRDefault="00503B2E" w:rsidP="00E859E6">
      <w:pPr>
        <w:pStyle w:val="TableNotes"/>
      </w:pPr>
    </w:p>
    <w:p w14:paraId="61984B82" w14:textId="77777777" w:rsidR="00CE44CD" w:rsidRPr="00CE44CD" w:rsidRDefault="00CE44CD" w:rsidP="00BA2EFF">
      <w:pPr>
        <w:pStyle w:val="Paragraphs"/>
      </w:pPr>
    </w:p>
    <w:p w14:paraId="2A959C76" w14:textId="32532E25" w:rsidR="00063545" w:rsidRPr="00C45011" w:rsidRDefault="00CB21AD" w:rsidP="00BA2EFF">
      <w:pPr>
        <w:pStyle w:val="AppendixTablecontinued"/>
      </w:pPr>
      <w:r>
        <w:lastRenderedPageBreak/>
        <w:t>Table A</w:t>
      </w:r>
      <w:r w:rsidR="00E335F3">
        <w:t>1</w:t>
      </w:r>
      <w:r w:rsidR="00063545">
        <w:t xml:space="preserve"> (continued).</w:t>
      </w:r>
      <w:r w:rsidR="001C1CB5">
        <w:t xml:space="preserve"> [this is used if the </w:t>
      </w:r>
      <w:r w:rsidR="008F7057">
        <w:t>table continues onto another page]</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C11AA2" w:rsidRPr="00EF4A71" w14:paraId="6C513CA8" w14:textId="77777777" w:rsidTr="00490DEC">
        <w:trPr>
          <w:trHeight w:val="720"/>
        </w:trPr>
        <w:tc>
          <w:tcPr>
            <w:tcW w:w="8630" w:type="dxa"/>
          </w:tcPr>
          <w:p w14:paraId="2DE2AE9B" w14:textId="77777777" w:rsidR="00C11AA2" w:rsidRPr="00EF4A71" w:rsidRDefault="00C11AA2" w:rsidP="00490DEC">
            <w:pPr>
              <w:rPr>
                <w:rFonts w:cstheme="minorBidi"/>
                <w:sz w:val="16"/>
                <w:szCs w:val="16"/>
              </w:rPr>
            </w:pPr>
          </w:p>
        </w:tc>
      </w:tr>
      <w:tr w:rsidR="00C11AA2" w:rsidRPr="00EF4A71" w14:paraId="6C3D5E8A" w14:textId="77777777" w:rsidTr="00490DEC">
        <w:trPr>
          <w:trHeight w:val="720"/>
        </w:trPr>
        <w:tc>
          <w:tcPr>
            <w:tcW w:w="8630" w:type="dxa"/>
          </w:tcPr>
          <w:p w14:paraId="0390FCC2" w14:textId="77777777" w:rsidR="00C11AA2" w:rsidRPr="00EF4A71" w:rsidRDefault="00C11AA2" w:rsidP="00490DEC">
            <w:pPr>
              <w:rPr>
                <w:rFonts w:cstheme="minorBidi"/>
                <w:sz w:val="16"/>
                <w:szCs w:val="16"/>
              </w:rPr>
            </w:pPr>
          </w:p>
        </w:tc>
      </w:tr>
    </w:tbl>
    <w:p w14:paraId="43DDCA44" w14:textId="77777777" w:rsidR="00063545" w:rsidRDefault="00063545" w:rsidP="00893694">
      <w:pPr>
        <w:pStyle w:val="Paragraphs"/>
        <w:ind w:firstLine="0"/>
      </w:pPr>
    </w:p>
    <w:p w14:paraId="2EA55F35" w14:textId="77777777" w:rsidR="00BD0744" w:rsidRDefault="00BD0744" w:rsidP="00BA2EFF">
      <w:pPr>
        <w:pStyle w:val="Paragraphs"/>
      </w:pPr>
      <w:r>
        <w:rPr>
          <w:noProof/>
        </w:rPr>
        <w:drawing>
          <wp:inline distT="0" distB="0" distL="0" distR="0" wp14:anchorId="5D169F8E" wp14:editId="47F40445">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19423931" w14:textId="77777777" w:rsidR="00BD0744" w:rsidRDefault="00BD0744" w:rsidP="00293C32">
      <w:pPr>
        <w:pStyle w:val="AFAppendixFigure"/>
      </w:pPr>
      <w:bookmarkStart w:id="34" w:name="_Toc449947977"/>
      <w:bookmarkStart w:id="35" w:name="_Toc12356875"/>
      <w:r w:rsidRPr="00293C32">
        <w:t xml:space="preserve">Example </w:t>
      </w:r>
      <w:r w:rsidR="00293C32">
        <w:t>F</w:t>
      </w:r>
      <w:r w:rsidRPr="00293C32">
        <w:t xml:space="preserve">igure </w:t>
      </w:r>
      <w:r w:rsidR="00293C32" w:rsidRPr="00293C32">
        <w:t>T</w:t>
      </w:r>
      <w:r w:rsidRPr="00293C32">
        <w:t>itle</w:t>
      </w:r>
      <w:bookmarkEnd w:id="34"/>
      <w:bookmarkEnd w:id="35"/>
    </w:p>
    <w:p w14:paraId="07181980" w14:textId="77777777" w:rsidR="000E7551" w:rsidRDefault="000E7551" w:rsidP="00AB0FD3">
      <w:pPr>
        <w:rPr>
          <w:rFonts w:cstheme="minorBidi"/>
        </w:rPr>
      </w:pPr>
    </w:p>
    <w:p w14:paraId="42970058" w14:textId="77777777" w:rsidR="004769D3" w:rsidRPr="004769D3" w:rsidRDefault="004769D3" w:rsidP="00AB0FD3">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35F4F654"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119ABD80"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14:paraId="786487D3"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14:paraId="43BBAFED"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1258DDC2" w14:textId="170CC1B6" w:rsidR="004769D3" w:rsidRPr="004769D3" w:rsidRDefault="004769D3" w:rsidP="00C67756">
      <w:pPr>
        <w:numPr>
          <w:ilvl w:val="0"/>
          <w:numId w:val="6"/>
        </w:numPr>
        <w:spacing w:after="160"/>
        <w:ind w:left="1080"/>
        <w:contextualSpacing/>
        <w:rPr>
          <w:rFonts w:cstheme="minorBidi"/>
        </w:rPr>
      </w:pPr>
      <w:r w:rsidRPr="004769D3">
        <w:rPr>
          <w:rFonts w:cstheme="minorBidi"/>
        </w:rPr>
        <w:t>The last step will insert the new APPENDIX heading with the appropriate letter and will re</w:t>
      </w:r>
      <w:r w:rsidR="00893694">
        <w:rPr>
          <w:rFonts w:cstheme="minorBidi"/>
        </w:rPr>
        <w:t>-</w:t>
      </w:r>
      <w:r w:rsidRPr="004769D3">
        <w:rPr>
          <w:rFonts w:cstheme="minorBidi"/>
        </w:rPr>
        <w:t>letter the appendix that follows to correspond with this change.</w:t>
      </w:r>
    </w:p>
    <w:p w14:paraId="764019F7" w14:textId="77777777" w:rsidR="008503E5" w:rsidRDefault="004769D3" w:rsidP="00C03FAD">
      <w:pPr>
        <w:numPr>
          <w:ilvl w:val="0"/>
          <w:numId w:val="6"/>
        </w:numPr>
        <w:spacing w:after="160"/>
        <w:ind w:left="1080"/>
        <w:contextualSpacing/>
        <w:rPr>
          <w:rFonts w:cstheme="minorBidi"/>
        </w:rPr>
      </w:pPr>
      <w:r w:rsidRPr="004769D3">
        <w:rPr>
          <w:rFonts w:cstheme="minorBidi"/>
        </w:rPr>
        <w:lastRenderedPageBreak/>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1431054E" w14:textId="77777777" w:rsidR="00293C32" w:rsidRDefault="00293C32" w:rsidP="00293C32">
      <w:pPr>
        <w:spacing w:after="160"/>
        <w:contextualSpacing/>
        <w:rPr>
          <w:rFonts w:cstheme="minorBidi"/>
        </w:rPr>
      </w:pPr>
    </w:p>
    <w:p w14:paraId="37A53C75" w14:textId="77777777" w:rsidR="00A602E1" w:rsidRPr="00C03FAD" w:rsidRDefault="00A602E1" w:rsidP="00293C32">
      <w:pPr>
        <w:spacing w:after="160"/>
        <w:contextualSpacing/>
        <w:rPr>
          <w:rFonts w:cstheme="minorBidi"/>
        </w:rPr>
      </w:pPr>
    </w:p>
    <w:p w14:paraId="590D140B" w14:textId="3C1E057A" w:rsidR="008F7057" w:rsidRDefault="008F7057">
      <w:pPr>
        <w:rPr>
          <w:rFonts w:cstheme="minorBidi"/>
        </w:rPr>
      </w:pPr>
      <w:r>
        <w:br w:type="page"/>
      </w:r>
    </w:p>
    <w:p w14:paraId="66C4F076" w14:textId="77777777" w:rsidR="008503E5" w:rsidRPr="008503E5" w:rsidRDefault="008503E5" w:rsidP="00BA2EFF">
      <w:pPr>
        <w:pStyle w:val="Paragraphs"/>
        <w:sectPr w:rsidR="008503E5" w:rsidRPr="008503E5" w:rsidSect="00BA2D19">
          <w:headerReference w:type="default" r:id="rId36"/>
          <w:footerReference w:type="default" r:id="rId37"/>
          <w:type w:val="continuous"/>
          <w:pgSz w:w="12240" w:h="15840"/>
          <w:pgMar w:top="1440" w:right="1440" w:bottom="1440" w:left="1440" w:header="720" w:footer="1440" w:gutter="0"/>
          <w:cols w:space="720"/>
          <w:docGrid w:linePitch="360"/>
        </w:sectPr>
      </w:pPr>
    </w:p>
    <w:p w14:paraId="65C6C508" w14:textId="77777777" w:rsidR="00C45011" w:rsidRDefault="000800C8" w:rsidP="000E7551">
      <w:pPr>
        <w:pStyle w:val="APPENDIX"/>
      </w:pPr>
      <w:bookmarkStart w:id="36" w:name="_Toc167786955"/>
      <w:r>
        <w:lastRenderedPageBreak/>
        <w:t>-</w:t>
      </w:r>
      <w:r w:rsidR="00C45011">
        <w:t xml:space="preserve"> IR</w:t>
      </w:r>
      <w:r w:rsidR="00AB0FD3">
        <w:t xml:space="preserve">B </w:t>
      </w:r>
      <w:r w:rsidR="00564FE6">
        <w:t xml:space="preserve">Approval Letter </w:t>
      </w:r>
      <w:r w:rsidR="00AB0FD3">
        <w:t>(Remove if not required)</w:t>
      </w:r>
      <w:bookmarkEnd w:id="36"/>
    </w:p>
    <w:p w14:paraId="1581B859" w14:textId="77777777" w:rsidR="00C45011" w:rsidRDefault="00C45011" w:rsidP="00220896">
      <w:r w:rsidRPr="00D123CA">
        <w:rPr>
          <w:noProof/>
        </w:rPr>
        <w:drawing>
          <wp:inline distT="0" distB="0" distL="0" distR="0" wp14:anchorId="7754A44E" wp14:editId="05302AFE">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C89EC26" w14:textId="77777777" w:rsidR="00C45011" w:rsidRPr="00220896" w:rsidRDefault="00C45011" w:rsidP="00220896"/>
    <w:p w14:paraId="42354206" w14:textId="160DBC1B" w:rsidR="008F7057" w:rsidRDefault="008F7057">
      <w:pPr>
        <w:rPr>
          <w:rFonts w:eastAsiaTheme="majorEastAsia"/>
          <w:color w:val="000000" w:themeColor="text1"/>
        </w:rPr>
      </w:pPr>
      <w:r>
        <w:br w:type="page"/>
      </w:r>
    </w:p>
    <w:p w14:paraId="27F608E3" w14:textId="77777777" w:rsidR="00C45011" w:rsidRDefault="00C45011" w:rsidP="008F227A">
      <w:pPr>
        <w:pStyle w:val="PPH"/>
        <w:sectPr w:rsidR="00C45011" w:rsidSect="00BA2D19">
          <w:type w:val="continuous"/>
          <w:pgSz w:w="12240" w:h="15840"/>
          <w:pgMar w:top="1440" w:right="1440" w:bottom="1440" w:left="1440" w:header="720" w:footer="1440" w:gutter="0"/>
          <w:cols w:space="720"/>
          <w:docGrid w:linePitch="360"/>
        </w:sectPr>
      </w:pPr>
    </w:p>
    <w:p w14:paraId="1032C051" w14:textId="77777777" w:rsidR="003E1BEE" w:rsidRPr="0058135F" w:rsidRDefault="00693E4E" w:rsidP="0058135F">
      <w:pPr>
        <w:pStyle w:val="PPH"/>
      </w:pPr>
      <w:bookmarkStart w:id="37" w:name="_Toc167786956"/>
      <w:r w:rsidRPr="0058135F">
        <w:lastRenderedPageBreak/>
        <w:t>REFERENCES</w:t>
      </w:r>
      <w:bookmarkEnd w:id="37"/>
    </w:p>
    <w:p w14:paraId="060898A1" w14:textId="77777777" w:rsidR="00AB0FD3" w:rsidRPr="00277DF4" w:rsidRDefault="00AB0FD3" w:rsidP="00AB0FD3">
      <w:r w:rsidRPr="00277DF4">
        <w:t xml:space="preserve">Example reference. Change heading to Bibliography or Works Cited, </w:t>
      </w:r>
      <w:proofErr w:type="gramStart"/>
      <w:r w:rsidRPr="00277DF4">
        <w:t>depending</w:t>
      </w:r>
      <w:proofErr w:type="gramEnd"/>
      <w:r w:rsidRPr="00277DF4">
        <w:t xml:space="preserve"> </w:t>
      </w:r>
    </w:p>
    <w:p w14:paraId="12D40A9E" w14:textId="77777777" w:rsidR="00AB0FD3" w:rsidRPr="00277DF4" w:rsidRDefault="00AB0FD3" w:rsidP="00AB0FD3">
      <w:pPr>
        <w:ind w:left="720"/>
      </w:pPr>
      <w:r w:rsidRPr="00277DF4">
        <w:t xml:space="preserve">on your chosen style manual. </w:t>
      </w:r>
    </w:p>
    <w:p w14:paraId="6BA816BA" w14:textId="77777777" w:rsidR="00AB0FD3" w:rsidRPr="00277DF4" w:rsidRDefault="00AB0FD3" w:rsidP="00AB0FD3">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A7CDAC7" w14:textId="77777777"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E1CBDA" w14:textId="77777777" w:rsidR="003E1BEE" w:rsidRDefault="003E1BEE" w:rsidP="003E1BEE"/>
    <w:p w14:paraId="7B562F93" w14:textId="77777777" w:rsidR="003E1BEE" w:rsidRDefault="003E1BEE" w:rsidP="003E1BEE"/>
    <w:p w14:paraId="346C2240" w14:textId="77777777" w:rsidR="003E1BEE" w:rsidRDefault="003E1BEE" w:rsidP="003E1BEE"/>
    <w:p w14:paraId="336AB0DD" w14:textId="77777777" w:rsidR="003E1BEE" w:rsidRDefault="003E1BEE" w:rsidP="003E1BEE"/>
    <w:p w14:paraId="1F0FF04B" w14:textId="77777777" w:rsidR="003E1BEE" w:rsidRDefault="003E1BEE" w:rsidP="003E1BEE"/>
    <w:p w14:paraId="41823733" w14:textId="77777777" w:rsidR="003E1BEE" w:rsidRDefault="003E1BEE" w:rsidP="003E1BEE"/>
    <w:p w14:paraId="3B8C8415" w14:textId="77777777" w:rsidR="003C1756" w:rsidRPr="003E1BEE" w:rsidRDefault="003C1756" w:rsidP="004B5006"/>
    <w:sectPr w:rsidR="003C1756" w:rsidRPr="003E1BEE" w:rsidSect="00BA2D19">
      <w:type w:val="continuous"/>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3046" w14:textId="77777777" w:rsidR="00137745" w:rsidRDefault="00137745" w:rsidP="003C1756">
      <w:pPr>
        <w:spacing w:line="240" w:lineRule="auto"/>
      </w:pPr>
      <w:r>
        <w:separator/>
      </w:r>
    </w:p>
  </w:endnote>
  <w:endnote w:type="continuationSeparator" w:id="0">
    <w:p w14:paraId="08A0DC77" w14:textId="77777777" w:rsidR="00137745" w:rsidRDefault="00137745"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A270B" w14:textId="77777777"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2323714"/>
      <w:docPartObj>
        <w:docPartGallery w:val="Page Numbers (Bottom of Page)"/>
        <w:docPartUnique/>
      </w:docPartObj>
    </w:sdtPr>
    <w:sdtEndPr>
      <w:rPr>
        <w:noProof/>
      </w:rPr>
    </w:sdtEndPr>
    <w:sdtContent>
      <w:p w14:paraId="613C40CD" w14:textId="77777777" w:rsidR="00715640" w:rsidRDefault="00715640">
        <w:pPr>
          <w:pStyle w:val="Footer"/>
          <w:jc w:val="center"/>
        </w:pPr>
        <w:r>
          <w:fldChar w:fldCharType="begin"/>
        </w:r>
        <w:r>
          <w:instrText xml:space="preserve"> PAGE   \* MERGEFORMAT </w:instrText>
        </w:r>
        <w:r>
          <w:fldChar w:fldCharType="separate"/>
        </w:r>
        <w:r w:rsidR="00721E0C">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1666360"/>
      <w:docPartObj>
        <w:docPartGallery w:val="Page Numbers (Bottom of Page)"/>
        <w:docPartUnique/>
      </w:docPartObj>
    </w:sdtPr>
    <w:sdtEndPr>
      <w:rPr>
        <w:noProof/>
      </w:rPr>
    </w:sdtEndPr>
    <w:sdtContent>
      <w:p w14:paraId="25786B6C" w14:textId="77777777" w:rsidR="00715640" w:rsidRDefault="00715640">
        <w:pPr>
          <w:pStyle w:val="Footer"/>
          <w:jc w:val="center"/>
        </w:pPr>
        <w:r>
          <w:fldChar w:fldCharType="begin"/>
        </w:r>
        <w:r>
          <w:instrText xml:space="preserve"> PAGE   \* MERGEFORMAT </w:instrText>
        </w:r>
        <w:r>
          <w:fldChar w:fldCharType="separate"/>
        </w:r>
        <w:r w:rsidR="00721E0C">
          <w:rPr>
            <w:noProof/>
          </w:rPr>
          <w:t>8</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8811200"/>
      <w:docPartObj>
        <w:docPartGallery w:val="Page Numbers (Bottom of Page)"/>
        <w:docPartUnique/>
      </w:docPartObj>
    </w:sdtPr>
    <w:sdtEndPr>
      <w:rPr>
        <w:noProof/>
      </w:rPr>
    </w:sdtEndPr>
    <w:sdtContent>
      <w:p w14:paraId="63D74D5A" w14:textId="77777777" w:rsidR="00715640" w:rsidRDefault="00715640">
        <w:pPr>
          <w:pStyle w:val="Footer"/>
          <w:jc w:val="center"/>
        </w:pPr>
        <w:r>
          <w:fldChar w:fldCharType="begin"/>
        </w:r>
        <w:r>
          <w:instrText xml:space="preserve"> PAGE   \* MERGEFORMAT </w:instrText>
        </w:r>
        <w:r>
          <w:fldChar w:fldCharType="separate"/>
        </w:r>
        <w:r w:rsidR="00721E0C">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6213667"/>
      <w:docPartObj>
        <w:docPartGallery w:val="Page Numbers (Bottom of Page)"/>
        <w:docPartUnique/>
      </w:docPartObj>
    </w:sdtPr>
    <w:sdtEndPr>
      <w:rPr>
        <w:noProof/>
      </w:rPr>
    </w:sdtEndPr>
    <w:sdtContent>
      <w:p w14:paraId="49056A68" w14:textId="77777777" w:rsidR="009B2B32" w:rsidRDefault="009B2B32" w:rsidP="003C1756">
        <w:pPr>
          <w:pStyle w:val="Footer"/>
          <w:tabs>
            <w:tab w:val="clear" w:pos="4680"/>
          </w:tabs>
          <w:jc w:val="center"/>
        </w:pPr>
        <w:r>
          <w:fldChar w:fldCharType="begin"/>
        </w:r>
        <w:r>
          <w:instrText xml:space="preserve"> PAGE   \* MERGEFORMAT </w:instrText>
        </w:r>
        <w:r>
          <w:fldChar w:fldCharType="separate"/>
        </w:r>
        <w:r w:rsidR="00721E0C" w:rsidRPr="00721E0C">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9928816"/>
      <w:docPartObj>
        <w:docPartGallery w:val="Page Numbers (Bottom of Page)"/>
        <w:docPartUnique/>
      </w:docPartObj>
    </w:sdtPr>
    <w:sdtEndPr>
      <w:rPr>
        <w:rFonts w:cs="Arial"/>
        <w:noProof/>
      </w:rPr>
    </w:sdtEndPr>
    <w:sdtContent>
      <w:p w14:paraId="28A65D5E" w14:textId="77777777"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21E0C">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0236597"/>
      <w:docPartObj>
        <w:docPartGallery w:val="Page Numbers (Bottom of Page)"/>
        <w:docPartUnique/>
      </w:docPartObj>
    </w:sdtPr>
    <w:sdtEndPr>
      <w:rPr>
        <w:noProof/>
      </w:rPr>
    </w:sdtEndPr>
    <w:sdtContent>
      <w:p w14:paraId="1055ADD1" w14:textId="77777777" w:rsidR="00715640" w:rsidRDefault="00715640">
        <w:pPr>
          <w:pStyle w:val="Footer"/>
          <w:jc w:val="center"/>
        </w:pPr>
        <w:r>
          <w:fldChar w:fldCharType="begin"/>
        </w:r>
        <w:r>
          <w:instrText xml:space="preserve"> PAGE   \* MERGEFORMAT </w:instrText>
        </w:r>
        <w:r>
          <w:fldChar w:fldCharType="separate"/>
        </w:r>
        <w:r w:rsidR="00721E0C" w:rsidRPr="00721E0C">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1545495"/>
      <w:docPartObj>
        <w:docPartGallery w:val="Page Numbers (Bottom of Page)"/>
        <w:docPartUnique/>
      </w:docPartObj>
    </w:sdtPr>
    <w:sdtEndPr>
      <w:rPr>
        <w:noProof/>
      </w:rPr>
    </w:sdtEndPr>
    <w:sdtContent>
      <w:p w14:paraId="09D1D48A" w14:textId="77777777" w:rsidR="00715640" w:rsidRDefault="00715640">
        <w:pPr>
          <w:pStyle w:val="Footer"/>
          <w:jc w:val="center"/>
        </w:pPr>
        <w:r>
          <w:fldChar w:fldCharType="begin"/>
        </w:r>
        <w:r>
          <w:instrText xml:space="preserve"> PAGE   \* MERGEFORMAT </w:instrText>
        </w:r>
        <w:r>
          <w:fldChar w:fldCharType="separate"/>
        </w:r>
        <w:r w:rsidR="00721E0C">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009756"/>
      <w:docPartObj>
        <w:docPartGallery w:val="Page Numbers (Bottom of Page)"/>
        <w:docPartUnique/>
      </w:docPartObj>
    </w:sdtPr>
    <w:sdtEndPr>
      <w:rPr>
        <w:noProof/>
      </w:rPr>
    </w:sdtEndPr>
    <w:sdtContent>
      <w:p w14:paraId="28EA08B8" w14:textId="77777777" w:rsidR="00715640" w:rsidRDefault="00715640">
        <w:pPr>
          <w:pStyle w:val="Footer"/>
          <w:jc w:val="center"/>
        </w:pPr>
        <w:r>
          <w:fldChar w:fldCharType="begin"/>
        </w:r>
        <w:r>
          <w:instrText xml:space="preserve"> PAGE   \* MERGEFORMAT </w:instrText>
        </w:r>
        <w:r>
          <w:fldChar w:fldCharType="separate"/>
        </w:r>
        <w:r w:rsidR="00721E0C">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329045"/>
      <w:docPartObj>
        <w:docPartGallery w:val="Page Numbers (Bottom of Page)"/>
        <w:docPartUnique/>
      </w:docPartObj>
    </w:sdtPr>
    <w:sdtEndPr>
      <w:rPr>
        <w:noProof/>
      </w:rPr>
    </w:sdtEndPr>
    <w:sdtContent>
      <w:p w14:paraId="6C8BF5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21E0C">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8804712"/>
      <w:docPartObj>
        <w:docPartGallery w:val="Page Numbers (Bottom of Page)"/>
        <w:docPartUnique/>
      </w:docPartObj>
    </w:sdtPr>
    <w:sdtEndPr>
      <w:rPr>
        <w:noProof/>
      </w:rPr>
    </w:sdtEndPr>
    <w:sdtContent>
      <w:p w14:paraId="57A00984" w14:textId="77777777" w:rsidR="001F4AC2" w:rsidRDefault="001F4AC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3FC9C" w14:textId="77777777" w:rsidR="001F4AC2" w:rsidRDefault="001F4AC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E000F" w14:textId="77777777" w:rsidR="00137745" w:rsidRDefault="00137745" w:rsidP="003C1756">
      <w:pPr>
        <w:spacing w:line="240" w:lineRule="auto"/>
      </w:pPr>
      <w:r>
        <w:separator/>
      </w:r>
    </w:p>
  </w:footnote>
  <w:footnote w:type="continuationSeparator" w:id="0">
    <w:p w14:paraId="134E60F0" w14:textId="77777777" w:rsidR="00137745" w:rsidRDefault="00137745"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86C73" w14:textId="77777777"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5C84E"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37606" w14:textId="77777777" w:rsidR="00715640" w:rsidRDefault="0071564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AE61A"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6673A" w14:textId="77777777"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8E5B5" w14:textId="77777777"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C85A"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46167"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8153D"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5A70A"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B9A4C" w14:textId="77777777" w:rsidR="001F4AC2" w:rsidRDefault="001F4A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335809"/>
      <w:docPartObj>
        <w:docPartGallery w:val="Page Numbers (Margins)"/>
        <w:docPartUnique/>
      </w:docPartObj>
    </w:sdtPr>
    <w:sdtEndPr/>
    <w:sdtContent>
      <w:p w14:paraId="7C25DE27" w14:textId="77777777" w:rsidR="001F4AC2" w:rsidRDefault="001F4AC2">
        <w:pPr>
          <w:pStyle w:val="Header"/>
        </w:pPr>
        <w:r>
          <w:rPr>
            <w:noProof/>
          </w:rPr>
          <mc:AlternateContent>
            <mc:Choice Requires="wps">
              <w:drawing>
                <wp:anchor distT="0" distB="0" distL="114300" distR="114300" simplePos="0" relativeHeight="251658240" behindDoc="0" locked="0" layoutInCell="0" allowOverlap="1" wp14:anchorId="21639616" wp14:editId="04818856">
                  <wp:simplePos x="0" y="0"/>
                  <wp:positionH relativeFrom="page">
                    <wp:posOffset>914400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1783074C" w14:textId="77777777" w:rsidR="001F4AC2" w:rsidRPr="00BC7EFC" w:rsidRDefault="001F4AC2"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1639616" id="Rectangle 1" o:spid="_x0000_s1026" style="position:absolute;margin-left:1in;margin-top:0;width:14.4pt;height:5.75pt;z-index:251658240;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" o:allowincell="f" stroked="f">
                  <v:textbox style="layout-flow:vertical;mso-fit-shape-to-text:t" inset="0,0,0,0">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1783074C" w14:textId="77777777" w:rsidR="001F4AC2" w:rsidRPr="00BC7EFC" w:rsidRDefault="001F4AC2"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page"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501B16"/>
    <w:lvl w:ilvl="0">
      <w:start w:val="1"/>
      <w:numFmt w:val="upperRoman"/>
      <w:pStyle w:val="CT"/>
      <w:suff w:val="space"/>
      <w:lvlText w:val="CHAPTER %1"/>
      <w:lvlJc w:val="center"/>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lvlRestart w:val="0"/>
      <w:pStyle w:val="MusicalFigureTitle"/>
      <w:suff w:val="space"/>
      <w:lvlText w:val="Musical Figure %2."/>
      <w:lvlJc w:val="left"/>
      <w:pPr>
        <w:ind w:left="0" w:firstLine="0"/>
      </w:pPr>
      <w:rPr>
        <w:rFonts w:ascii="Times New Roman" w:hAnsi="Times New Roman" w:hint="default"/>
        <w:b w:val="0"/>
        <w:i/>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suff w:val="space"/>
      <w:lvlText w:val=""/>
      <w:lvlJc w:val="center"/>
      <w:pPr>
        <w:ind w:left="5220" w:hanging="360"/>
      </w:pPr>
      <w:rPr>
        <w:rFonts w:ascii="Times New Roman" w:hAnsi="Times New Roman" w:hint="default"/>
        <w:sz w:val="24"/>
      </w:rPr>
    </w:lvl>
    <w:lvl w:ilvl="2">
      <w:start w:val="1"/>
      <w:numFmt w:val="none"/>
      <w:lvlRestart w:val="0"/>
      <w:suff w:val="space"/>
      <w:lvlText w:val=""/>
      <w:lvlJc w:val="left"/>
      <w:pPr>
        <w:ind w:left="0" w:firstLine="0"/>
      </w:pPr>
      <w:rPr>
        <w:rFonts w:ascii="Times New Roman" w:hAnsi="Times New Roman" w:hint="default"/>
        <w:b w:val="0"/>
        <w:i/>
        <w:sz w:val="24"/>
      </w:rPr>
    </w:lvl>
    <w:lvl w:ilvl="3">
      <w:start w:val="1"/>
      <w:numFmt w:val="none"/>
      <w:lvlRestart w:val="0"/>
      <w:suff w:val="space"/>
      <w:lvlText w:val=""/>
      <w:lvlJc w:val="left"/>
      <w:pPr>
        <w:ind w:left="720" w:hanging="720"/>
      </w:pPr>
      <w:rPr>
        <w:rFonts w:ascii="Times New Roman" w:hAnsi="Times New Roman" w:hint="default"/>
        <w:b w:val="0"/>
        <w:i/>
        <w:sz w:val="24"/>
      </w:rPr>
    </w:lvl>
    <w:lvl w:ilvl="4">
      <w:start w:val="1"/>
      <w:numFmt w:val="none"/>
      <w:lvlRestart w:val="0"/>
      <w:suff w:val="space"/>
      <w:lvlText w:val=""/>
      <w:lvlJc w:val="center"/>
      <w:pPr>
        <w:ind w:left="6300" w:hanging="360"/>
      </w:pPr>
      <w:rPr>
        <w:rFonts w:ascii="Times New Roman" w:hAnsi="Times New Roman" w:hint="default"/>
        <w:b w:val="0"/>
        <w:i/>
        <w:sz w:val="24"/>
      </w:rPr>
    </w:lvl>
    <w:lvl w:ilvl="5">
      <w:start w:val="1"/>
      <w:numFmt w:val="decimal"/>
      <w:lvlRestart w:val="0"/>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1107389532">
    <w:abstractNumId w:val="10"/>
  </w:num>
  <w:num w:numId="2" w16cid:durableId="1783260932">
    <w:abstractNumId w:val="18"/>
  </w:num>
  <w:num w:numId="3" w16cid:durableId="922640484">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16cid:durableId="1381519327">
    <w:abstractNumId w:val="12"/>
  </w:num>
  <w:num w:numId="5" w16cid:durableId="2118061233">
    <w:abstractNumId w:val="14"/>
  </w:num>
  <w:num w:numId="6" w16cid:durableId="31925636">
    <w:abstractNumId w:val="13"/>
  </w:num>
  <w:num w:numId="7" w16cid:durableId="2034110876">
    <w:abstractNumId w:val="1"/>
  </w:num>
  <w:num w:numId="8" w16cid:durableId="32199211">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137745"/>
    <w:rsid w:val="00000467"/>
    <w:rsid w:val="00000FC0"/>
    <w:rsid w:val="000010FB"/>
    <w:rsid w:val="000113B7"/>
    <w:rsid w:val="00017504"/>
    <w:rsid w:val="00032198"/>
    <w:rsid w:val="00033821"/>
    <w:rsid w:val="00037903"/>
    <w:rsid w:val="000445F6"/>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C26F8"/>
    <w:rsid w:val="000D132A"/>
    <w:rsid w:val="000D26DB"/>
    <w:rsid w:val="000E42D4"/>
    <w:rsid w:val="000E68C2"/>
    <w:rsid w:val="000E7551"/>
    <w:rsid w:val="000F11F5"/>
    <w:rsid w:val="00100612"/>
    <w:rsid w:val="00105025"/>
    <w:rsid w:val="001144AD"/>
    <w:rsid w:val="001343EA"/>
    <w:rsid w:val="00137745"/>
    <w:rsid w:val="001425D1"/>
    <w:rsid w:val="00153666"/>
    <w:rsid w:val="0016609D"/>
    <w:rsid w:val="001760CD"/>
    <w:rsid w:val="001768F8"/>
    <w:rsid w:val="0018021E"/>
    <w:rsid w:val="00183B75"/>
    <w:rsid w:val="00185D34"/>
    <w:rsid w:val="0018609E"/>
    <w:rsid w:val="00190FD5"/>
    <w:rsid w:val="00195FBE"/>
    <w:rsid w:val="001A54F0"/>
    <w:rsid w:val="001A7792"/>
    <w:rsid w:val="001B1416"/>
    <w:rsid w:val="001B4E32"/>
    <w:rsid w:val="001B6A38"/>
    <w:rsid w:val="001B7C9C"/>
    <w:rsid w:val="001C1CB5"/>
    <w:rsid w:val="001D5FDC"/>
    <w:rsid w:val="001D7A32"/>
    <w:rsid w:val="001E47B0"/>
    <w:rsid w:val="001F1B06"/>
    <w:rsid w:val="001F4AC2"/>
    <w:rsid w:val="0020654D"/>
    <w:rsid w:val="0022047A"/>
    <w:rsid w:val="00220896"/>
    <w:rsid w:val="002350D2"/>
    <w:rsid w:val="002421CC"/>
    <w:rsid w:val="00242E0E"/>
    <w:rsid w:val="00246D6C"/>
    <w:rsid w:val="00251E5F"/>
    <w:rsid w:val="00254FD3"/>
    <w:rsid w:val="002621A6"/>
    <w:rsid w:val="002702BE"/>
    <w:rsid w:val="00273B6B"/>
    <w:rsid w:val="00274F24"/>
    <w:rsid w:val="002858C6"/>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4084"/>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6BC7"/>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C30D8"/>
    <w:rsid w:val="004D330E"/>
    <w:rsid w:val="004D3D03"/>
    <w:rsid w:val="004D7C65"/>
    <w:rsid w:val="004F01C6"/>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57B65"/>
    <w:rsid w:val="0056175B"/>
    <w:rsid w:val="00564FE6"/>
    <w:rsid w:val="00567ACC"/>
    <w:rsid w:val="0057235B"/>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D6970"/>
    <w:rsid w:val="005D77C1"/>
    <w:rsid w:val="005E02FB"/>
    <w:rsid w:val="005E2273"/>
    <w:rsid w:val="005E455C"/>
    <w:rsid w:val="005E7D34"/>
    <w:rsid w:val="005F1D67"/>
    <w:rsid w:val="005F4865"/>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1E0C"/>
    <w:rsid w:val="00723646"/>
    <w:rsid w:val="00731EFF"/>
    <w:rsid w:val="00740ADB"/>
    <w:rsid w:val="00743031"/>
    <w:rsid w:val="0074459B"/>
    <w:rsid w:val="007457F5"/>
    <w:rsid w:val="00747472"/>
    <w:rsid w:val="00747BBF"/>
    <w:rsid w:val="00747E22"/>
    <w:rsid w:val="00750652"/>
    <w:rsid w:val="00752916"/>
    <w:rsid w:val="00754810"/>
    <w:rsid w:val="007564FF"/>
    <w:rsid w:val="00762802"/>
    <w:rsid w:val="007649AF"/>
    <w:rsid w:val="00767A0B"/>
    <w:rsid w:val="00775277"/>
    <w:rsid w:val="00790F89"/>
    <w:rsid w:val="007B3207"/>
    <w:rsid w:val="007B3DD2"/>
    <w:rsid w:val="007C1E83"/>
    <w:rsid w:val="007C2621"/>
    <w:rsid w:val="007C3D05"/>
    <w:rsid w:val="007D381D"/>
    <w:rsid w:val="007D590D"/>
    <w:rsid w:val="007D706A"/>
    <w:rsid w:val="007F4EE5"/>
    <w:rsid w:val="00823A96"/>
    <w:rsid w:val="0084182D"/>
    <w:rsid w:val="0084216E"/>
    <w:rsid w:val="00844761"/>
    <w:rsid w:val="00847A2B"/>
    <w:rsid w:val="008503E5"/>
    <w:rsid w:val="00852444"/>
    <w:rsid w:val="0086524E"/>
    <w:rsid w:val="00866EA2"/>
    <w:rsid w:val="008677C9"/>
    <w:rsid w:val="00877D73"/>
    <w:rsid w:val="00884F58"/>
    <w:rsid w:val="00886287"/>
    <w:rsid w:val="008903BB"/>
    <w:rsid w:val="00890756"/>
    <w:rsid w:val="00892BF5"/>
    <w:rsid w:val="00893694"/>
    <w:rsid w:val="008946C9"/>
    <w:rsid w:val="00895D6E"/>
    <w:rsid w:val="00895D9E"/>
    <w:rsid w:val="008A20CF"/>
    <w:rsid w:val="008A4B28"/>
    <w:rsid w:val="008B0963"/>
    <w:rsid w:val="008B3495"/>
    <w:rsid w:val="008B6A0B"/>
    <w:rsid w:val="008B73EF"/>
    <w:rsid w:val="008D722F"/>
    <w:rsid w:val="008E2552"/>
    <w:rsid w:val="008E3FB0"/>
    <w:rsid w:val="008E5705"/>
    <w:rsid w:val="008F0F08"/>
    <w:rsid w:val="008F227A"/>
    <w:rsid w:val="008F3CBA"/>
    <w:rsid w:val="008F4291"/>
    <w:rsid w:val="008F7057"/>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A5772"/>
    <w:rsid w:val="009B28E0"/>
    <w:rsid w:val="009B2B32"/>
    <w:rsid w:val="009C0339"/>
    <w:rsid w:val="009C10E3"/>
    <w:rsid w:val="009C319B"/>
    <w:rsid w:val="009C605F"/>
    <w:rsid w:val="009D000B"/>
    <w:rsid w:val="009D0797"/>
    <w:rsid w:val="009D2934"/>
    <w:rsid w:val="009D58EE"/>
    <w:rsid w:val="009D64BC"/>
    <w:rsid w:val="009D7A2F"/>
    <w:rsid w:val="009D7D96"/>
    <w:rsid w:val="009E5BDC"/>
    <w:rsid w:val="009F2210"/>
    <w:rsid w:val="009F4A29"/>
    <w:rsid w:val="009F71B6"/>
    <w:rsid w:val="00A02849"/>
    <w:rsid w:val="00A02B68"/>
    <w:rsid w:val="00A11BF1"/>
    <w:rsid w:val="00A147B1"/>
    <w:rsid w:val="00A14FD7"/>
    <w:rsid w:val="00A20CF7"/>
    <w:rsid w:val="00A271A0"/>
    <w:rsid w:val="00A2778C"/>
    <w:rsid w:val="00A34118"/>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85635"/>
    <w:rsid w:val="00A94054"/>
    <w:rsid w:val="00AA0B4C"/>
    <w:rsid w:val="00AA6B49"/>
    <w:rsid w:val="00AB0FD3"/>
    <w:rsid w:val="00AB27E0"/>
    <w:rsid w:val="00AB4AC8"/>
    <w:rsid w:val="00AB6AAF"/>
    <w:rsid w:val="00AC13B5"/>
    <w:rsid w:val="00AC5A45"/>
    <w:rsid w:val="00AD38C0"/>
    <w:rsid w:val="00AE26E6"/>
    <w:rsid w:val="00AE5D54"/>
    <w:rsid w:val="00AF6338"/>
    <w:rsid w:val="00B10C10"/>
    <w:rsid w:val="00B110A3"/>
    <w:rsid w:val="00B13CEA"/>
    <w:rsid w:val="00B268F7"/>
    <w:rsid w:val="00B31E34"/>
    <w:rsid w:val="00B32E40"/>
    <w:rsid w:val="00B3629F"/>
    <w:rsid w:val="00B4512E"/>
    <w:rsid w:val="00B55659"/>
    <w:rsid w:val="00B60C2A"/>
    <w:rsid w:val="00B66E8B"/>
    <w:rsid w:val="00B67D93"/>
    <w:rsid w:val="00B7284B"/>
    <w:rsid w:val="00B73D00"/>
    <w:rsid w:val="00B80EDF"/>
    <w:rsid w:val="00BA2D19"/>
    <w:rsid w:val="00BA2EFF"/>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1AA2"/>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E9"/>
    <w:rsid w:val="00CA15FE"/>
    <w:rsid w:val="00CA2B98"/>
    <w:rsid w:val="00CA524A"/>
    <w:rsid w:val="00CB21AD"/>
    <w:rsid w:val="00CB5815"/>
    <w:rsid w:val="00CC0A67"/>
    <w:rsid w:val="00CD0922"/>
    <w:rsid w:val="00CD39AC"/>
    <w:rsid w:val="00CD7E0D"/>
    <w:rsid w:val="00CE0A52"/>
    <w:rsid w:val="00CE43D4"/>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34F83"/>
    <w:rsid w:val="00D5333B"/>
    <w:rsid w:val="00D55216"/>
    <w:rsid w:val="00D56CB8"/>
    <w:rsid w:val="00D72DD5"/>
    <w:rsid w:val="00D73D3E"/>
    <w:rsid w:val="00D75DF9"/>
    <w:rsid w:val="00D76BB8"/>
    <w:rsid w:val="00D80C92"/>
    <w:rsid w:val="00D8127A"/>
    <w:rsid w:val="00D81BC4"/>
    <w:rsid w:val="00D85551"/>
    <w:rsid w:val="00D85AA2"/>
    <w:rsid w:val="00D906E4"/>
    <w:rsid w:val="00D9121A"/>
    <w:rsid w:val="00D949C0"/>
    <w:rsid w:val="00DA1CFF"/>
    <w:rsid w:val="00DA6AAD"/>
    <w:rsid w:val="00DB1AD6"/>
    <w:rsid w:val="00DC22C3"/>
    <w:rsid w:val="00DC23F8"/>
    <w:rsid w:val="00DC3806"/>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8773B"/>
    <w:rsid w:val="00E9079B"/>
    <w:rsid w:val="00E95B52"/>
    <w:rsid w:val="00E9741F"/>
    <w:rsid w:val="00EA01E2"/>
    <w:rsid w:val="00EA5ABF"/>
    <w:rsid w:val="00EA6EFD"/>
    <w:rsid w:val="00EB2DEF"/>
    <w:rsid w:val="00EB7218"/>
    <w:rsid w:val="00EC0D15"/>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B1081"/>
    <w:rsid w:val="00FB1F6B"/>
    <w:rsid w:val="00FC3E18"/>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31494"/>
  <w15:chartTrackingRefBased/>
  <w15:docId w15:val="{FBEF4C7D-679D-48A4-81E9-351A5A7E5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BA2EFF"/>
    <w:pPr>
      <w:ind w:firstLine="720"/>
    </w:pPr>
    <w:rPr>
      <w:rFonts w:cstheme="minorBidi"/>
    </w:rPr>
  </w:style>
  <w:style w:type="character" w:customStyle="1" w:styleId="ParagraphsChar">
    <w:name w:val="Paragraphs Char"/>
    <w:basedOn w:val="DefaultParagraphFont"/>
    <w:link w:val="Paragraphs"/>
    <w:uiPriority w:val="3"/>
    <w:rsid w:val="00BA2EFF"/>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0445F6"/>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0445F6"/>
    <w:rPr>
      <w:rFonts w:cstheme="minorBidi"/>
      <w:i/>
    </w:rPr>
  </w:style>
  <w:style w:type="character" w:customStyle="1" w:styleId="H1Char">
    <w:name w:val="H1 Char"/>
    <w:aliases w:val="1st level heading Char"/>
    <w:basedOn w:val="ParagraphsChar"/>
    <w:link w:val="H1"/>
    <w:rsid w:val="000445F6"/>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0445F6"/>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0445F6"/>
    <w:pPr>
      <w:tabs>
        <w:tab w:val="right" w:leader="dot" w:pos="936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754810"/>
    <w:pPr>
      <w:numPr>
        <w:numId w:val="7"/>
      </w:numPr>
      <w:jc w:val="center"/>
      <w:outlineLvl w:val="0"/>
    </w:pPr>
  </w:style>
  <w:style w:type="paragraph" w:customStyle="1" w:styleId="1stlevelheadingH1">
    <w:name w:val="1st level heading  (H1)"/>
    <w:basedOn w:val="Normal"/>
    <w:rsid w:val="006D0777"/>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FigureTitle">
    <w:name w:val="Musical Figure Title"/>
    <w:basedOn w:val="Paragraphs"/>
    <w:next w:val="FigureNotes"/>
    <w:link w:val="MusicalFigureTitleChar"/>
    <w:qFormat/>
    <w:rsid w:val="000445F6"/>
    <w:pPr>
      <w:numPr>
        <w:ilvl w:val="1"/>
        <w:numId w:val="7"/>
      </w:numPr>
      <w:spacing w:afterLines="100" w:after="100" w:line="240" w:lineRule="auto"/>
    </w:pPr>
    <w:rPr>
      <w:rFonts w:cs="Arial"/>
      <w:i/>
    </w:rPr>
  </w:style>
  <w:style w:type="character" w:customStyle="1" w:styleId="MusicalFigureTitleChar">
    <w:name w:val="Musical Figure Title Char"/>
    <w:basedOn w:val="ParagraphsChar"/>
    <w:link w:val="MusicalFigureTitle"/>
    <w:rsid w:val="000445F6"/>
    <w:rPr>
      <w:rFonts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1.xml"/><Relationship Id="rId38"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217045\Downloads\template-4-music%20updates%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6CC9BA227EA4F5B90F2A999B73A27C8"/>
        <w:category>
          <w:name w:val="General"/>
          <w:gallery w:val="placeholder"/>
        </w:category>
        <w:types>
          <w:type w:val="bbPlcHdr"/>
        </w:types>
        <w:behaviors>
          <w:behavior w:val="content"/>
        </w:behaviors>
        <w:guid w:val="{1E1834B4-6376-4364-A8A5-F618160CFAEF}"/>
      </w:docPartPr>
      <w:docPartBody>
        <w:p w:rsidR="00AD3174" w:rsidRDefault="00AD3174">
          <w:pPr>
            <w:pStyle w:val="16CC9BA227EA4F5B90F2A999B73A27C8"/>
          </w:pPr>
          <w:r w:rsidRPr="00165EC1">
            <w:rPr>
              <w:rStyle w:val="PlaceholderText"/>
            </w:rPr>
            <w:t>Click here to enter text.</w:t>
          </w:r>
        </w:p>
      </w:docPartBody>
    </w:docPart>
    <w:docPart>
      <w:docPartPr>
        <w:name w:val="F1FAC78C0C294FC18C9300178AC9C3E8"/>
        <w:category>
          <w:name w:val="General"/>
          <w:gallery w:val="placeholder"/>
        </w:category>
        <w:types>
          <w:type w:val="bbPlcHdr"/>
        </w:types>
        <w:behaviors>
          <w:behavior w:val="content"/>
        </w:behaviors>
        <w:guid w:val="{04F34C2D-68E4-445E-A358-7199B401F69A}"/>
      </w:docPartPr>
      <w:docPartBody>
        <w:p w:rsidR="00AD3174" w:rsidRDefault="00AD3174">
          <w:pPr>
            <w:pStyle w:val="F1FAC78C0C294FC18C9300178AC9C3E8"/>
          </w:pPr>
          <w:r w:rsidRPr="00165EC1">
            <w:rPr>
              <w:rStyle w:val="PlaceholderText"/>
            </w:rPr>
            <w:t>Click here to enter text.</w:t>
          </w:r>
        </w:p>
      </w:docPartBody>
    </w:docPart>
    <w:docPart>
      <w:docPartPr>
        <w:name w:val="93254157A1DE4034947BB78FCB22B9E7"/>
        <w:category>
          <w:name w:val="General"/>
          <w:gallery w:val="placeholder"/>
        </w:category>
        <w:types>
          <w:type w:val="bbPlcHdr"/>
        </w:types>
        <w:behaviors>
          <w:behavior w:val="content"/>
        </w:behaviors>
        <w:guid w:val="{A1BC7928-4417-4AF7-A12A-8027D76A3974}"/>
      </w:docPartPr>
      <w:docPartBody>
        <w:p w:rsidR="00AD3174" w:rsidRDefault="00AD3174">
          <w:pPr>
            <w:pStyle w:val="93254157A1DE4034947BB78FCB22B9E7"/>
          </w:pPr>
          <w:r w:rsidRPr="00AA5F7F">
            <w:rPr>
              <w:color w:val="808080"/>
            </w:rPr>
            <w:t>Choose an item.</w:t>
          </w:r>
        </w:p>
      </w:docPartBody>
    </w:docPart>
    <w:docPart>
      <w:docPartPr>
        <w:name w:val="FD55C14E575A42FDAEF61A8C02044359"/>
        <w:category>
          <w:name w:val="General"/>
          <w:gallery w:val="placeholder"/>
        </w:category>
        <w:types>
          <w:type w:val="bbPlcHdr"/>
        </w:types>
        <w:behaviors>
          <w:behavior w:val="content"/>
        </w:behaviors>
        <w:guid w:val="{D3A0AE4F-392A-4945-932B-ACBBB25ECB30}"/>
      </w:docPartPr>
      <w:docPartBody>
        <w:p w:rsidR="00AD3174" w:rsidRDefault="00AD3174">
          <w:pPr>
            <w:pStyle w:val="FD55C14E575A42FDAEF61A8C02044359"/>
          </w:pPr>
          <w:r w:rsidRPr="00AA5F7F">
            <w:rPr>
              <w:color w:val="808080"/>
            </w:rPr>
            <w:t>Choose an item.</w:t>
          </w:r>
        </w:p>
      </w:docPartBody>
    </w:docPart>
    <w:docPart>
      <w:docPartPr>
        <w:name w:val="03E21934316C4BB2A9669C82D5EB804C"/>
        <w:category>
          <w:name w:val="General"/>
          <w:gallery w:val="placeholder"/>
        </w:category>
        <w:types>
          <w:type w:val="bbPlcHdr"/>
        </w:types>
        <w:behaviors>
          <w:behavior w:val="content"/>
        </w:behaviors>
        <w:guid w:val="{34AEE726-D7AB-417C-8229-6344E46D2B3E}"/>
      </w:docPartPr>
      <w:docPartBody>
        <w:p w:rsidR="00AD3174" w:rsidRDefault="00AD3174">
          <w:pPr>
            <w:pStyle w:val="03E21934316C4BB2A9669C82D5EB804C"/>
          </w:pPr>
          <w:r w:rsidRPr="007D37D3">
            <w:rPr>
              <w:rStyle w:val="PlaceholderText"/>
            </w:rPr>
            <w:t>Choose an item.</w:t>
          </w:r>
        </w:p>
      </w:docPartBody>
    </w:docPart>
    <w:docPart>
      <w:docPartPr>
        <w:name w:val="FA1233E654A5499590BC3B2434A3F1AE"/>
        <w:category>
          <w:name w:val="General"/>
          <w:gallery w:val="placeholder"/>
        </w:category>
        <w:types>
          <w:type w:val="bbPlcHdr"/>
        </w:types>
        <w:behaviors>
          <w:behavior w:val="content"/>
        </w:behaviors>
        <w:guid w:val="{BAE430D3-3DF4-4916-90E7-E23B903489C2}"/>
      </w:docPartPr>
      <w:docPartBody>
        <w:p w:rsidR="00AD3174" w:rsidRDefault="00AD3174">
          <w:pPr>
            <w:pStyle w:val="FA1233E654A5499590BC3B2434A3F1AE"/>
          </w:pPr>
          <w:r w:rsidRPr="00AA5F7F">
            <w:rPr>
              <w:color w:val="808080"/>
            </w:rPr>
            <w:t>Choose an item.</w:t>
          </w:r>
        </w:p>
      </w:docPartBody>
    </w:docPart>
    <w:docPart>
      <w:docPartPr>
        <w:name w:val="172D5301869749EDA34F186CE69305BE"/>
        <w:category>
          <w:name w:val="General"/>
          <w:gallery w:val="placeholder"/>
        </w:category>
        <w:types>
          <w:type w:val="bbPlcHdr"/>
        </w:types>
        <w:behaviors>
          <w:behavior w:val="content"/>
        </w:behaviors>
        <w:guid w:val="{95760026-138A-4799-AF53-4CBE6FCA9CD0}"/>
      </w:docPartPr>
      <w:docPartBody>
        <w:p w:rsidR="00AD3174" w:rsidRDefault="00AD3174">
          <w:pPr>
            <w:pStyle w:val="172D5301869749EDA34F186CE69305BE"/>
          </w:pPr>
          <w:r w:rsidRPr="00AA5F7F">
            <w:rPr>
              <w:color w:val="808080"/>
            </w:rPr>
            <w:t>Choose an item.</w:t>
          </w:r>
        </w:p>
      </w:docPartBody>
    </w:docPart>
    <w:docPart>
      <w:docPartPr>
        <w:name w:val="0EE1422F1BDF4B798F847BBDC1E51CEB"/>
        <w:category>
          <w:name w:val="General"/>
          <w:gallery w:val="placeholder"/>
        </w:category>
        <w:types>
          <w:type w:val="bbPlcHdr"/>
        </w:types>
        <w:behaviors>
          <w:behavior w:val="content"/>
        </w:behaviors>
        <w:guid w:val="{FA9DDB97-11BC-498A-9D38-EB2915785374}"/>
      </w:docPartPr>
      <w:docPartBody>
        <w:p w:rsidR="00AD3174" w:rsidRDefault="00AD3174">
          <w:pPr>
            <w:pStyle w:val="0EE1422F1BDF4B798F847BBDC1E51CEB"/>
          </w:pPr>
          <w:r w:rsidRPr="00165EC1">
            <w:rPr>
              <w:rStyle w:val="PlaceholderText"/>
            </w:rPr>
            <w:t>Choose an item.</w:t>
          </w:r>
        </w:p>
      </w:docPartBody>
    </w:docPart>
    <w:docPart>
      <w:docPartPr>
        <w:name w:val="CD563F5EA790439BB1DAD266A6B3C31A"/>
        <w:category>
          <w:name w:val="General"/>
          <w:gallery w:val="placeholder"/>
        </w:category>
        <w:types>
          <w:type w:val="bbPlcHdr"/>
        </w:types>
        <w:behaviors>
          <w:behavior w:val="content"/>
        </w:behaviors>
        <w:guid w:val="{ECF83BE8-E950-46BF-89F7-B0F1A2B637CB}"/>
      </w:docPartPr>
      <w:docPartBody>
        <w:p w:rsidR="00AD3174" w:rsidRDefault="00AD3174">
          <w:pPr>
            <w:pStyle w:val="CD563F5EA790439BB1DAD266A6B3C31A"/>
          </w:pPr>
          <w:r w:rsidRPr="00165EC1">
            <w:rPr>
              <w:rStyle w:val="PlaceholderText"/>
            </w:rPr>
            <w:t>Click here to enter a date.</w:t>
          </w:r>
        </w:p>
      </w:docPartBody>
    </w:docPart>
    <w:docPart>
      <w:docPartPr>
        <w:name w:val="C9F32E4709014B00977F5F4173719DAE"/>
        <w:category>
          <w:name w:val="General"/>
          <w:gallery w:val="placeholder"/>
        </w:category>
        <w:types>
          <w:type w:val="bbPlcHdr"/>
        </w:types>
        <w:behaviors>
          <w:behavior w:val="content"/>
        </w:behaviors>
        <w:guid w:val="{FDB800DC-B43D-40ED-9CA3-B279914D3897}"/>
      </w:docPartPr>
      <w:docPartBody>
        <w:p w:rsidR="00AD3174" w:rsidRDefault="00AD3174">
          <w:pPr>
            <w:pStyle w:val="C9F32E4709014B00977F5F4173719DAE"/>
          </w:pPr>
          <w:r w:rsidRPr="004F1ED3">
            <w:rPr>
              <w:rStyle w:val="PlaceholderText"/>
            </w:rPr>
            <w:t>Click here to enter text.</w:t>
          </w:r>
        </w:p>
      </w:docPartBody>
    </w:docPart>
    <w:docPart>
      <w:docPartPr>
        <w:name w:val="5DCD5311F4074461B96ABCC253A11627"/>
        <w:category>
          <w:name w:val="General"/>
          <w:gallery w:val="placeholder"/>
        </w:category>
        <w:types>
          <w:type w:val="bbPlcHdr"/>
        </w:types>
        <w:behaviors>
          <w:behavior w:val="content"/>
        </w:behaviors>
        <w:guid w:val="{9FB7460A-DD63-48C0-BEE9-8BD7E6697E99}"/>
      </w:docPartPr>
      <w:docPartBody>
        <w:p w:rsidR="00AD3174" w:rsidRDefault="00AD3174">
          <w:pPr>
            <w:pStyle w:val="5DCD5311F4074461B96ABCC253A11627"/>
          </w:pPr>
          <w:r w:rsidRPr="00165EC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74"/>
    <w:rsid w:val="0086524E"/>
    <w:rsid w:val="009A5772"/>
    <w:rsid w:val="00AD3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6CC9BA227EA4F5B90F2A999B73A27C8">
    <w:name w:val="16CC9BA227EA4F5B90F2A999B73A27C8"/>
  </w:style>
  <w:style w:type="paragraph" w:customStyle="1" w:styleId="F1FAC78C0C294FC18C9300178AC9C3E8">
    <w:name w:val="F1FAC78C0C294FC18C9300178AC9C3E8"/>
  </w:style>
  <w:style w:type="paragraph" w:customStyle="1" w:styleId="93254157A1DE4034947BB78FCB22B9E7">
    <w:name w:val="93254157A1DE4034947BB78FCB22B9E7"/>
  </w:style>
  <w:style w:type="paragraph" w:customStyle="1" w:styleId="FD55C14E575A42FDAEF61A8C02044359">
    <w:name w:val="FD55C14E575A42FDAEF61A8C02044359"/>
  </w:style>
  <w:style w:type="paragraph" w:customStyle="1" w:styleId="03E21934316C4BB2A9669C82D5EB804C">
    <w:name w:val="03E21934316C4BB2A9669C82D5EB804C"/>
  </w:style>
  <w:style w:type="paragraph" w:customStyle="1" w:styleId="FA1233E654A5499590BC3B2434A3F1AE">
    <w:name w:val="FA1233E654A5499590BC3B2434A3F1AE"/>
  </w:style>
  <w:style w:type="paragraph" w:customStyle="1" w:styleId="172D5301869749EDA34F186CE69305BE">
    <w:name w:val="172D5301869749EDA34F186CE69305BE"/>
  </w:style>
  <w:style w:type="paragraph" w:customStyle="1" w:styleId="0EE1422F1BDF4B798F847BBDC1E51CEB">
    <w:name w:val="0EE1422F1BDF4B798F847BBDC1E51CEB"/>
  </w:style>
  <w:style w:type="paragraph" w:customStyle="1" w:styleId="CD563F5EA790439BB1DAD266A6B3C31A">
    <w:name w:val="CD563F5EA790439BB1DAD266A6B3C31A"/>
  </w:style>
  <w:style w:type="paragraph" w:customStyle="1" w:styleId="C9F32E4709014B00977F5F4173719DAE">
    <w:name w:val="C9F32E4709014B00977F5F4173719DAE"/>
  </w:style>
  <w:style w:type="paragraph" w:customStyle="1" w:styleId="5DCD5311F4074461B96ABCC253A11627">
    <w:name w:val="5DCD5311F4074461B96ABCC253A11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2024</Date>
  <Variable1/>
  <Variable2/>
  <Variable3/>
  <Variable4/>
</root>
</file>

<file path=customXml/itemProps1.xml><?xml version="1.0" encoding="utf-8"?>
<ds:datastoreItem xmlns:ds="http://schemas.openxmlformats.org/officeDocument/2006/customXml" ds:itemID="{1CAADF20-0039-4AA3-916F-5491714C8D6A}">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template-4-music updates (1)</Template>
  <TotalTime>0</TotalTime>
  <Pages>27</Pages>
  <Words>2111</Words>
  <Characters>10983</Characters>
  <Application>Microsoft Office Word</Application>
  <DocSecurity>0</DocSecurity>
  <Lines>183</Lines>
  <Paragraphs>71</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 pt. TIMES NEW ROMAN ALL CAPS. REFER TO THE DOCUMENT GUIDELINES FOR ADDITIONAL FORMATTING INSTRUCTIONS</dc:title>
  <dc:subject/>
  <dc:creator>Kayla Schreiber</dc:creator>
  <cp:keywords/>
  <dc:description/>
  <cp:lastModifiedBy>Shaadi Shoubaki</cp:lastModifiedBy>
  <cp:revision>2</cp:revision>
  <cp:lastPrinted>2016-01-06T20:45:00Z</cp:lastPrinted>
  <dcterms:created xsi:type="dcterms:W3CDTF">2024-06-12T15:33:00Z</dcterms:created>
  <dcterms:modified xsi:type="dcterms:W3CDTF">2024-06-12T15:33:00Z</dcterms:modified>
</cp:coreProperties>
</file>