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A3D" w:rsidRPr="001F1B06" w:rsidRDefault="0060763F" w:rsidP="00175A3D">
      <w:pPr>
        <w:spacing w:line="360" w:lineRule="auto"/>
        <w:jc w:val="center"/>
        <w:rPr>
          <w:sz w:val="28"/>
          <w:szCs w:val="28"/>
        </w:rPr>
      </w:pPr>
      <w:sdt>
        <w:sdt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37D78" w:rsidRPr="00437D78">
            <w:t xml:space="preserve">REFER TO THE USM </w:t>
          </w:r>
          <w:r w:rsidR="00734BB7">
            <w:t xml:space="preserve">FORMATTING </w:t>
          </w:r>
          <w:r w:rsidR="00437D78" w:rsidRPr="00437D78">
            <w:t>GUIDELINES FOR FORMATTING IN</w:t>
          </w:r>
          <w:r w:rsidR="003266E7">
            <w:t>S</w:t>
          </w:r>
          <w:r w:rsidR="009501BE">
            <w:t>T</w:t>
          </w:r>
          <w:r w:rsidR="00437D78" w:rsidRPr="00437D78">
            <w:t xml:space="preserve">RUCTIONS ON </w:t>
          </w:r>
          <w:r w:rsidR="00734BB7">
            <w:t>THE</w:t>
          </w:r>
          <w:r w:rsidR="00437D78" w:rsidRPr="00437D78">
            <w:t xml:space="preserve"> TITLE</w:t>
          </w:r>
          <w:r w:rsidR="00437D78">
            <w:t xml:space="preserve"> PAGE</w:t>
          </w:r>
        </w:sdtContent>
      </w:sdt>
    </w:p>
    <w:p w:rsidR="00175A3D" w:rsidRPr="001F1B06" w:rsidRDefault="00175A3D" w:rsidP="00175A3D">
      <w:pPr>
        <w:widowControl w:val="0"/>
        <w:spacing w:beforeLines="100" w:before="240" w:line="240" w:lineRule="auto"/>
        <w:contextualSpacing/>
        <w:jc w:val="center"/>
        <w:rPr>
          <w:sz w:val="28"/>
          <w:szCs w:val="28"/>
        </w:rPr>
      </w:pPr>
    </w:p>
    <w:p w:rsidR="00175A3D" w:rsidRPr="00363F19" w:rsidRDefault="00175A3D" w:rsidP="00175A3D">
      <w:pPr>
        <w:widowControl w:val="0"/>
        <w:spacing w:beforeLines="100" w:before="240" w:line="240" w:lineRule="auto"/>
        <w:contextualSpacing/>
        <w:jc w:val="center"/>
      </w:pPr>
    </w:p>
    <w:p w:rsidR="00175A3D" w:rsidRPr="00363F19" w:rsidRDefault="00175A3D" w:rsidP="00175A3D">
      <w:pPr>
        <w:widowControl w:val="0"/>
        <w:spacing w:beforeLines="100" w:before="240" w:line="240" w:lineRule="auto"/>
        <w:contextualSpacing/>
        <w:jc w:val="center"/>
      </w:pPr>
      <w:r w:rsidRPr="00363F19">
        <w:t>by</w:t>
      </w:r>
    </w:p>
    <w:p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rsidR="00175A3D" w:rsidRPr="00363F19" w:rsidRDefault="00175A3D" w:rsidP="00175A3D">
          <w:pPr>
            <w:contextualSpacing/>
            <w:jc w:val="center"/>
          </w:pPr>
          <w:r w:rsidRPr="00363F19">
            <w:rPr>
              <w:color w:val="808080"/>
            </w:rPr>
            <w:t>Click here to enter text.</w:t>
          </w:r>
        </w:p>
      </w:sdtContent>
    </w:sdt>
    <w:p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AA5F7F" w:rsidRPr="00AA5F7F" w:rsidRDefault="00AA5F7F" w:rsidP="00AA5F7F">
      <w:pPr>
        <w:widowControl w:val="0"/>
        <w:spacing w:line="240" w:lineRule="auto"/>
        <w:jc w:val="center"/>
      </w:pPr>
      <w:r w:rsidRPr="00AA5F7F">
        <w:t>Submitted to the Graduate School,</w:t>
      </w:r>
    </w:p>
    <w:p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rsidR="00AA5F7F" w:rsidRPr="00AA5F7F" w:rsidRDefault="00AA5F7F" w:rsidP="00AA5F7F">
      <w:pPr>
        <w:widowControl w:val="0"/>
        <w:spacing w:line="240" w:lineRule="auto"/>
        <w:jc w:val="center"/>
      </w:pPr>
      <w:r w:rsidRPr="00AA5F7F">
        <w:t>at The University of Southern Mississippi</w:t>
      </w:r>
    </w:p>
    <w:p w:rsidR="00AA5F7F" w:rsidRPr="00AA5F7F" w:rsidRDefault="00AA5F7F" w:rsidP="00AA5F7F">
      <w:pPr>
        <w:widowControl w:val="0"/>
        <w:spacing w:line="240" w:lineRule="auto"/>
        <w:jc w:val="center"/>
      </w:pPr>
      <w:r w:rsidRPr="00AA5F7F">
        <w:t>in Partial Fulfillment of the Requirements</w:t>
      </w:r>
    </w:p>
    <w:p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175A3D" w:rsidRPr="00363F19" w:rsidRDefault="00175A3D" w:rsidP="00AA5F7F">
      <w:pPr>
        <w:widowControl w:val="0"/>
        <w:spacing w:beforeLines="200" w:before="480" w:line="240" w:lineRule="auto"/>
        <w:jc w:val="center"/>
      </w:pPr>
      <w:r w:rsidRPr="00363F19">
        <w:t>Approved by:</w:t>
      </w:r>
    </w:p>
    <w:p w:rsidR="00175A3D" w:rsidRPr="00363F19" w:rsidRDefault="00175A3D" w:rsidP="00175A3D">
      <w:pPr>
        <w:widowControl w:val="0"/>
        <w:spacing w:line="240" w:lineRule="auto"/>
        <w:jc w:val="center"/>
      </w:pPr>
    </w:p>
    <w:p w:rsidR="00175A3D" w:rsidRPr="00363F19" w:rsidRDefault="00175A3D" w:rsidP="00175A3D">
      <w:pPr>
        <w:widowControl w:val="0"/>
        <w:spacing w:line="240" w:lineRule="auto"/>
        <w:jc w:val="center"/>
      </w:pPr>
      <w:r w:rsidRPr="00363F19">
        <w:t>Name of Committee Chair, Committee Chair</w:t>
      </w:r>
    </w:p>
    <w:p w:rsidR="00175A3D" w:rsidRPr="00363F19" w:rsidRDefault="00175A3D" w:rsidP="00175A3D">
      <w:pPr>
        <w:widowControl w:val="0"/>
        <w:spacing w:line="240" w:lineRule="auto"/>
        <w:jc w:val="center"/>
      </w:pPr>
      <w:r w:rsidRPr="00363F19">
        <w:t>Name of Committee Member</w:t>
      </w:r>
    </w:p>
    <w:p w:rsidR="00175A3D" w:rsidRPr="00363F19" w:rsidRDefault="00175A3D" w:rsidP="00175A3D">
      <w:pPr>
        <w:widowControl w:val="0"/>
        <w:spacing w:line="240" w:lineRule="auto"/>
        <w:jc w:val="center"/>
      </w:pPr>
      <w:r w:rsidRPr="00363F19">
        <w:t>Name of Committee Member</w:t>
      </w:r>
    </w:p>
    <w:p w:rsidR="00175A3D" w:rsidRPr="00363F19" w:rsidRDefault="00175A3D" w:rsidP="00175A3D">
      <w:pPr>
        <w:widowControl w:val="0"/>
        <w:spacing w:line="240" w:lineRule="auto"/>
        <w:jc w:val="center"/>
      </w:pPr>
      <w:r w:rsidRPr="00363F19">
        <w:t>Name of Committee Member</w:t>
      </w:r>
    </w:p>
    <w:p w:rsidR="00175A3D" w:rsidRPr="00363F19" w:rsidRDefault="00175A3D" w:rsidP="00175A3D">
      <w:pPr>
        <w:widowControl w:val="0"/>
        <w:spacing w:line="240" w:lineRule="auto"/>
        <w:jc w:val="center"/>
      </w:pPr>
      <w:r w:rsidRPr="00363F19">
        <w:t>Name of Committee Member</w:t>
      </w:r>
    </w:p>
    <w:p w:rsidR="00175A3D" w:rsidRPr="00363F19" w:rsidRDefault="00175A3D" w:rsidP="00175A3D">
      <w:pPr>
        <w:widowControl w:val="0"/>
        <w:spacing w:line="240" w:lineRule="auto"/>
        <w:jc w:val="center"/>
      </w:pPr>
      <w:r w:rsidRPr="00363F19">
        <w:t>Name of</w:t>
      </w:r>
      <w:bookmarkStart w:id="0" w:name="_GoBack"/>
      <w:bookmarkEnd w:id="0"/>
      <w:r w:rsidRPr="00363F19">
        <w:t xml:space="preserve"> Committee Member</w:t>
      </w:r>
    </w:p>
    <w:p w:rsidR="00175A3D" w:rsidRPr="00363F19" w:rsidRDefault="00175A3D" w:rsidP="00175A3D">
      <w:pPr>
        <w:widowControl w:val="0"/>
        <w:spacing w:line="240" w:lineRule="auto"/>
        <w:jc w:val="center"/>
      </w:pPr>
      <w:r w:rsidRPr="00363F19">
        <w:t>Name of Committee Member</w:t>
      </w:r>
    </w:p>
    <w:p w:rsidR="00175A3D" w:rsidRDefault="00175A3D" w:rsidP="002E0511">
      <w:pPr>
        <w:widowControl w:val="0"/>
        <w:tabs>
          <w:tab w:val="left" w:pos="90"/>
        </w:tabs>
        <w:spacing w:line="240" w:lineRule="auto"/>
        <w:jc w:val="center"/>
      </w:pPr>
    </w:p>
    <w:p w:rsidR="00175A3D" w:rsidRDefault="00175A3D" w:rsidP="00175A3D">
      <w:pPr>
        <w:widowControl w:val="0"/>
        <w:spacing w:line="240" w:lineRule="auto"/>
        <w:jc w:val="center"/>
      </w:pPr>
    </w:p>
    <w:p w:rsidR="00175A3D" w:rsidRDefault="00175A3D" w:rsidP="00175A3D">
      <w:pPr>
        <w:widowControl w:val="0"/>
        <w:spacing w:line="240" w:lineRule="auto"/>
        <w:jc w:val="center"/>
      </w:pPr>
    </w:p>
    <w:p w:rsidR="00175A3D" w:rsidRDefault="00175A3D" w:rsidP="00175A3D">
      <w:pPr>
        <w:widowControl w:val="0"/>
        <w:spacing w:line="240" w:lineRule="auto"/>
        <w:jc w:val="center"/>
      </w:pPr>
    </w:p>
    <w:p w:rsidR="00175A3D" w:rsidRDefault="00175A3D" w:rsidP="00175A3D">
      <w:pPr>
        <w:widowControl w:val="0"/>
        <w:spacing w:line="240" w:lineRule="auto"/>
        <w:jc w:val="center"/>
      </w:pPr>
    </w:p>
    <w:p w:rsidR="00DC6895" w:rsidRDefault="00DC6895" w:rsidP="00175A3D">
      <w:pPr>
        <w:widowControl w:val="0"/>
        <w:spacing w:line="240" w:lineRule="auto"/>
        <w:jc w:val="center"/>
      </w:pPr>
    </w:p>
    <w:p w:rsidR="00175A3D" w:rsidRDefault="00175A3D" w:rsidP="00175A3D">
      <w:pPr>
        <w:widowControl w:val="0"/>
        <w:spacing w:line="240" w:lineRule="auto"/>
        <w:jc w:val="center"/>
      </w:pPr>
    </w:p>
    <w:tbl>
      <w:tblPr>
        <w:tblStyle w:val="TableGrid11"/>
        <w:tblW w:w="832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gridCol w:w="3006"/>
      </w:tblGrid>
      <w:tr w:rsidR="00AA5F7F" w:rsidRPr="00AA5F7F" w:rsidTr="007743A1">
        <w:trPr>
          <w:trHeight w:val="710"/>
        </w:trPr>
        <w:tc>
          <w:tcPr>
            <w:tcW w:w="2659" w:type="dxa"/>
          </w:tcPr>
          <w:p w:rsidR="00AA5F7F" w:rsidRPr="00AA5F7F" w:rsidRDefault="00AA5F7F" w:rsidP="00AA5F7F">
            <w:pPr>
              <w:widowControl w:val="0"/>
              <w:spacing w:beforeLines="200" w:before="480"/>
            </w:pPr>
            <w:r w:rsidRPr="00AA5F7F">
              <w:rPr>
                <w:i/>
              </w:rPr>
              <w:t>____________________</w:t>
            </w:r>
          </w:p>
        </w:tc>
        <w:tc>
          <w:tcPr>
            <w:tcW w:w="2659" w:type="dxa"/>
          </w:tcPr>
          <w:p w:rsidR="00AA5F7F" w:rsidRPr="00AA5F7F" w:rsidRDefault="00AA5F7F" w:rsidP="00AA5F7F">
            <w:pPr>
              <w:widowControl w:val="0"/>
              <w:spacing w:beforeLines="200" w:before="480"/>
              <w:rPr>
                <w:i/>
              </w:rPr>
            </w:pPr>
            <w:r w:rsidRPr="00AA5F7F">
              <w:rPr>
                <w:i/>
              </w:rPr>
              <w:t>____________________</w:t>
            </w:r>
          </w:p>
        </w:tc>
        <w:tc>
          <w:tcPr>
            <w:tcW w:w="3006" w:type="dxa"/>
          </w:tcPr>
          <w:p w:rsidR="00AA5F7F" w:rsidRPr="00AA5F7F" w:rsidRDefault="00AA5F7F" w:rsidP="00AA5F7F">
            <w:pPr>
              <w:widowControl w:val="0"/>
              <w:spacing w:beforeLines="200" w:before="480"/>
              <w:rPr>
                <w:i/>
              </w:rPr>
            </w:pPr>
            <w:r w:rsidRPr="00AA5F7F">
              <w:rPr>
                <w:i/>
              </w:rPr>
              <w:t>____________________</w:t>
            </w:r>
          </w:p>
        </w:tc>
      </w:tr>
      <w:tr w:rsidR="00AA5F7F" w:rsidRPr="00AA5F7F" w:rsidTr="007743A1">
        <w:trPr>
          <w:trHeight w:val="524"/>
        </w:trPr>
        <w:tc>
          <w:tcPr>
            <w:tcW w:w="2659" w:type="dxa"/>
          </w:tcPr>
          <w:p w:rsidR="00AA5F7F" w:rsidRPr="00AA5F7F" w:rsidRDefault="00AA5F7F" w:rsidP="00AA5F7F">
            <w:pPr>
              <w:widowControl w:val="0"/>
            </w:pPr>
            <w:r w:rsidRPr="00AA5F7F">
              <w:t>Dr. Insert Name</w:t>
            </w:r>
          </w:p>
          <w:p w:rsidR="00AA5F7F" w:rsidRPr="00AA5F7F" w:rsidRDefault="00AA5F7F" w:rsidP="00AA5F7F">
            <w:pPr>
              <w:widowControl w:val="0"/>
            </w:pPr>
            <w:r w:rsidRPr="00AA5F7F">
              <w:t>Committee Chair</w:t>
            </w:r>
          </w:p>
        </w:tc>
        <w:tc>
          <w:tcPr>
            <w:tcW w:w="2659" w:type="dxa"/>
          </w:tcPr>
          <w:p w:rsidR="00AA5F7F" w:rsidRPr="00AA5F7F" w:rsidRDefault="00AA5F7F" w:rsidP="00AA5F7F">
            <w:pPr>
              <w:widowControl w:val="0"/>
            </w:pPr>
            <w:r w:rsidRPr="00AA5F7F">
              <w:t>Dr. Insert Name</w:t>
            </w:r>
          </w:p>
          <w:p w:rsidR="00AA5F7F" w:rsidRPr="00AA5F7F" w:rsidRDefault="00AA5F7F" w:rsidP="00AA5F7F">
            <w:pPr>
              <w:widowControl w:val="0"/>
            </w:pPr>
            <w:r w:rsidRPr="00AA5F7F">
              <w:t>Director of School</w:t>
            </w:r>
          </w:p>
        </w:tc>
        <w:tc>
          <w:tcPr>
            <w:tcW w:w="3006" w:type="dxa"/>
          </w:tcPr>
          <w:p w:rsidR="00AA5F7F" w:rsidRPr="00AA5F7F" w:rsidRDefault="00AA5F7F" w:rsidP="00AA5F7F">
            <w:pPr>
              <w:widowControl w:val="0"/>
            </w:pPr>
            <w:r w:rsidRPr="00AA5F7F">
              <w:t>Dr. Karen S. Coats</w:t>
            </w:r>
          </w:p>
          <w:p w:rsidR="00AA5F7F" w:rsidRPr="00AA5F7F" w:rsidRDefault="00AA5F7F" w:rsidP="00AA5F7F">
            <w:pPr>
              <w:widowControl w:val="0"/>
            </w:pPr>
            <w:r w:rsidRPr="00AA5F7F">
              <w:t>Dean of the Graduate School</w:t>
            </w:r>
          </w:p>
        </w:tc>
      </w:tr>
    </w:tbl>
    <w:p w:rsidR="00175A3D" w:rsidRPr="00363F19" w:rsidRDefault="00175A3D" w:rsidP="00175A3D">
      <w:pPr>
        <w:widowControl w:val="0"/>
        <w:spacing w:beforeLines="200" w:before="480" w:line="240" w:lineRule="auto"/>
      </w:pPr>
    </w:p>
    <w:p w:rsidR="00175A3D" w:rsidRPr="00363F19" w:rsidRDefault="0060763F" w:rsidP="00175A3D">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19-01-01T00:00:00Z">
            <w:dateFormat w:val="yyyy"/>
            <w:lid w:val="en-US"/>
            <w:storeMappedDataAs w:val="date"/>
            <w:calendar w:val="gregorian"/>
          </w:date>
        </w:sdtPr>
        <w:sdtEndPr/>
        <w:sdtContent>
          <w:r w:rsidR="008F00FC">
            <w:t>2019</w:t>
          </w:r>
        </w:sdtContent>
      </w:sdt>
    </w:p>
    <w:p w:rsidR="006F47B9" w:rsidRPr="004F1ED3" w:rsidRDefault="006F47B9" w:rsidP="003E1BEE">
      <w:pPr>
        <w:sectPr w:rsidR="006F47B9" w:rsidRPr="004F1ED3" w:rsidSect="00DA1CFF">
          <w:pgSz w:w="12240" w:h="15840" w:code="1"/>
          <w:pgMar w:top="1440" w:right="1440" w:bottom="1440" w:left="2160" w:header="720" w:footer="720" w:gutter="0"/>
          <w:cols w:space="720"/>
          <w:vAlign w:val="bottom"/>
          <w:docGrid w:linePitch="360"/>
        </w:sectPr>
      </w:pPr>
    </w:p>
    <w:p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rsidR="003E1BEE" w:rsidRPr="004F1ED3" w:rsidRDefault="00151157" w:rsidP="003E1BEE">
          <w:pPr>
            <w:spacing w:before="480"/>
            <w:jc w:val="center"/>
          </w:pPr>
          <w:r w:rsidRPr="004F1ED3">
            <w:rPr>
              <w:rStyle w:val="PlaceholderText"/>
            </w:rPr>
            <w:t>Click here to enter text.</w:t>
          </w:r>
        </w:p>
      </w:sdtContent>
    </w:sdt>
    <w:p w:rsidR="003E1BEE" w:rsidRPr="004F1ED3" w:rsidRDefault="0060763F"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19-01-01T00:00:00Z">
            <w:dateFormat w:val="yyyy"/>
            <w:lid w:val="en-US"/>
            <w:storeMappedDataAs w:val="date"/>
            <w:calendar w:val="gregorian"/>
          </w:date>
        </w:sdtPr>
        <w:sdtEndPr/>
        <w:sdtContent>
          <w:r w:rsidR="008F00FC">
            <w:t>2019</w:t>
          </w:r>
        </w:sdtContent>
      </w:sdt>
    </w:p>
    <w:p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rsidR="00151157" w:rsidRDefault="00151157" w:rsidP="003E1BEE">
      <w:pPr>
        <w:pStyle w:val="TitlePage"/>
        <w:spacing w:before="1680" w:line="480" w:lineRule="auto"/>
        <w:contextualSpacing/>
        <w:rPr>
          <w:rFonts w:cs="Times New Roman"/>
          <w:b/>
          <w:i/>
          <w:sz w:val="28"/>
          <w:szCs w:val="28"/>
        </w:rPr>
      </w:pPr>
    </w:p>
    <w:p w:rsidR="003E1BEE" w:rsidRPr="004F1ED3" w:rsidRDefault="003E1BEE" w:rsidP="003E1BEE">
      <w:pPr>
        <w:jc w:val="center"/>
      </w:pPr>
      <w:r w:rsidRPr="004F1ED3">
        <w:rPr>
          <w:noProof/>
        </w:rPr>
        <w:drawing>
          <wp:inline distT="0" distB="0" distL="0" distR="0" wp14:anchorId="497ACA31" wp14:editId="06AB8EEC">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E1BEE" w:rsidRPr="004F1ED3" w:rsidRDefault="003E1BEE" w:rsidP="003E1BEE">
      <w:pPr>
        <w:sectPr w:rsidR="003E1BEE" w:rsidRPr="004F1ED3"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3E1BEE" w:rsidRPr="004F1ED3" w:rsidRDefault="003E1BEE" w:rsidP="007C0562">
      <w:pPr>
        <w:pStyle w:val="PPH"/>
      </w:pPr>
      <w:bookmarkStart w:id="1" w:name="_Toc532538828"/>
      <w:r w:rsidRPr="004F1ED3">
        <w:lastRenderedPageBreak/>
        <w:t>ABSTRACT</w:t>
      </w:r>
      <w:bookmarkEnd w:id="1"/>
    </w:p>
    <w:p w:rsidR="003E1BEE" w:rsidRPr="004F1ED3" w:rsidRDefault="003E1BEE" w:rsidP="003E1BEE">
      <w:pPr>
        <w:pStyle w:val="Paragraphs"/>
        <w:rPr>
          <w:rFonts w:cs="Times New Roman"/>
        </w:rPr>
      </w:pPr>
      <w:r w:rsidRPr="004F1ED3">
        <w:rPr>
          <w:rFonts w:cs="Times New Roman"/>
        </w:rPr>
        <w:t>This is where the body of the abstract goes.  An abstract is a concise account of the thesis or dissertation and should state the problem, describe the procedure or method used, and summarize the conclusions reached.  An abstract is required for all papers.  Format paragraphs with the same layout used in the document.  All lines on this page are double spaced.  Do not use any special symbol/characters that are not found on a standard keyboard (super- and subscripts are allowed).</w:t>
      </w:r>
    </w:p>
    <w:p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theses the Abstract is limited to 250 words. </w:t>
      </w:r>
    </w:p>
    <w:p w:rsidR="005102CB" w:rsidRDefault="00C45226" w:rsidP="003E1BEE">
      <w:pPr>
        <w:pStyle w:val="Paragraphs"/>
        <w:rPr>
          <w:rFonts w:cs="Times New Roman"/>
        </w:rPr>
      </w:pPr>
      <w:r w:rsidRPr="00151157">
        <w:rPr>
          <w:rFonts w:cs="Times New Roman"/>
        </w:rPr>
        <w:t>If you have not done so already, read and follow the instructions found in the USM Guidelines.</w:t>
      </w:r>
      <w:r w:rsidRPr="00B24B17">
        <w:rPr>
          <w:rFonts w:cs="Times New Roman"/>
          <w:i/>
        </w:rPr>
        <w:t xml:space="preserve"> </w:t>
      </w:r>
      <w:r w:rsidR="005102CB">
        <w:rPr>
          <w:rFonts w:cs="Times New Roman"/>
        </w:rPr>
        <w:t xml:space="preserve">Be aware that the Table of Contents, List of Tables, etc. will not build automatically if the styles and/or quick parts in this template are not used or are used incorrectly.  Always work with paragraph marks turned on. This will make much of the formatting visible and therefore harder to delete or overwrite.  </w:t>
      </w:r>
    </w:p>
    <w:p w:rsidR="00C45226" w:rsidRPr="004F1ED3" w:rsidRDefault="00C45226" w:rsidP="003E1BEE">
      <w:pPr>
        <w:pStyle w:val="Paragraphs"/>
        <w:rPr>
          <w:rFonts w:cs="Times New Roman"/>
        </w:rPr>
      </w:pPr>
      <w:r>
        <w:rPr>
          <w:rFonts w:cs="Times New Roman"/>
        </w:rPr>
        <w:t>It is important that you do not delete the section break follow</w:t>
      </w:r>
      <w:r w:rsidR="0077118A">
        <w:rPr>
          <w:rFonts w:cs="Times New Roman"/>
        </w:rPr>
        <w:t>ing</w:t>
      </w:r>
      <w:r>
        <w:rPr>
          <w:rFonts w:cs="Times New Roman"/>
        </w:rPr>
        <w:t xml:space="preserve"> this line</w:t>
      </w:r>
    </w:p>
    <w:p w:rsidR="00151157" w:rsidRDefault="00151157" w:rsidP="00151157">
      <w:pPr>
        <w:widowControl w:val="0"/>
        <w:spacing w:line="240" w:lineRule="auto"/>
        <w:contextualSpacing/>
        <w:jc w:val="center"/>
        <w:rPr>
          <w:vanish/>
        </w:rPr>
      </w:pPr>
    </w:p>
    <w:p w:rsidR="00151157" w:rsidRDefault="00151157" w:rsidP="00151157">
      <w:pPr>
        <w:widowControl w:val="0"/>
        <w:spacing w:line="240" w:lineRule="auto"/>
        <w:contextualSpacing/>
        <w:jc w:val="center"/>
        <w:rPr>
          <w:vanish/>
        </w:rPr>
      </w:pPr>
    </w:p>
    <w:p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rsidR="00151157" w:rsidRDefault="00151157" w:rsidP="00E45A7D"/>
    <w:p w:rsidR="00151157" w:rsidRDefault="00151157" w:rsidP="00E45A7D"/>
    <w:p w:rsidR="00151157" w:rsidRPr="004F1ED3" w:rsidRDefault="00151157" w:rsidP="00E45A7D"/>
    <w:p w:rsidR="003E1BEE" w:rsidRPr="004F1ED3" w:rsidRDefault="003E1BEE" w:rsidP="00E45A7D">
      <w:pPr>
        <w:sectPr w:rsidR="003E1BEE" w:rsidRPr="004F1ED3"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E1BEE" w:rsidRPr="004F1ED3" w:rsidRDefault="003E1BEE" w:rsidP="007C0562">
      <w:pPr>
        <w:pStyle w:val="PPH"/>
      </w:pPr>
      <w:bookmarkStart w:id="2" w:name="_Toc532538829"/>
      <w:r w:rsidRPr="004F1ED3">
        <w:lastRenderedPageBreak/>
        <w:t>ACKNOWLEDGMENTS</w:t>
      </w:r>
      <w:bookmarkEnd w:id="2"/>
    </w:p>
    <w:p w:rsidR="003E1BEE" w:rsidRPr="004F1ED3" w:rsidRDefault="003E1BEE" w:rsidP="003E1BEE">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3E1BEE" w:rsidRPr="004F1ED3" w:rsidRDefault="003E1BEE" w:rsidP="003E1BEE">
      <w:pPr>
        <w:pStyle w:val="Paragraphs"/>
        <w:rPr>
          <w:rFonts w:cs="Times New Roman"/>
        </w:rPr>
      </w:pPr>
      <w:r w:rsidRPr="004F1ED3">
        <w:rPr>
          <w:rFonts w:cs="Times New Roman"/>
        </w:rPr>
        <w:t>The page number on this page follows the same style as that found on the Abstract and should be either “iii” or “iv,” depending on the length of the Abstract. Be careful not to delete the section break on this page.</w:t>
      </w:r>
    </w:p>
    <w:p w:rsidR="003E1BEE" w:rsidRPr="004F1ED3" w:rsidRDefault="003E1BEE" w:rsidP="003E1BEE"/>
    <w:p w:rsidR="003E1BEE" w:rsidRPr="004F1ED3" w:rsidRDefault="003E1BEE" w:rsidP="003E1BEE"/>
    <w:p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rsidR="00AA6B49" w:rsidRPr="004F1ED3" w:rsidRDefault="00AA6B49" w:rsidP="003E1BEE"/>
    <w:p w:rsidR="00AA6B49" w:rsidRPr="004F1ED3" w:rsidRDefault="00AA6B49" w:rsidP="00AA6B49"/>
    <w:p w:rsidR="00AA6B49" w:rsidRPr="004F1ED3" w:rsidRDefault="00AA6B49" w:rsidP="00AA6B49"/>
    <w:p w:rsidR="00AA6B49" w:rsidRPr="004F1ED3" w:rsidRDefault="00AA6B49" w:rsidP="00AA6B49"/>
    <w:p w:rsidR="00AA6B49" w:rsidRPr="004F1ED3" w:rsidRDefault="00AA6B49" w:rsidP="00AA6B49">
      <w:pPr>
        <w:jc w:val="center"/>
      </w:pPr>
    </w:p>
    <w:p w:rsidR="00AA6B49" w:rsidRPr="004F1ED3" w:rsidRDefault="00AA6B49" w:rsidP="00AA6B49"/>
    <w:p w:rsidR="003E1BEE" w:rsidRPr="004F1ED3" w:rsidRDefault="003E1BEE" w:rsidP="00AA6B49">
      <w:pPr>
        <w:sectPr w:rsidR="003E1BEE" w:rsidRPr="004F1ED3"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E1BEE" w:rsidRPr="004F1ED3" w:rsidRDefault="003E1BEE" w:rsidP="007C0562">
      <w:pPr>
        <w:pStyle w:val="PPH"/>
      </w:pPr>
      <w:bookmarkStart w:id="3" w:name="_Toc532538830"/>
      <w:r w:rsidRPr="004F1ED3">
        <w:lastRenderedPageBreak/>
        <w:t>DEDICATION</w:t>
      </w:r>
      <w:bookmarkEnd w:id="3"/>
    </w:p>
    <w:p w:rsidR="003E1BEE" w:rsidRPr="004F1ED3" w:rsidRDefault="003E1BEE" w:rsidP="003E1BEE">
      <w:pPr>
        <w:pStyle w:val="Paragraphs"/>
        <w:rPr>
          <w:rFonts w:cs="Times New Roman"/>
        </w:rPr>
      </w:pPr>
      <w:r w:rsidRPr="004F1ED3">
        <w:rPr>
          <w:rFonts w:cs="Times New Roman"/>
        </w:rPr>
        <w:t>As an optional page, the author may choose to add a Dedication page as a means to recognize individual people, groups, and/or organizations that supported/inspired the author.  If a Dedication page is used it immediately follows the Acknowledgments and continues page numbering. If a Dedication page is not used, delete the contents of this page, including the section break, and set the page number on the next page to either "iv" or "v" depending if the abstract was one or two pages.</w:t>
      </w:r>
    </w:p>
    <w:p w:rsidR="003E1BEE" w:rsidRPr="004F1ED3" w:rsidRDefault="003E1BEE" w:rsidP="003E1BEE">
      <w:pPr>
        <w:pStyle w:val="Paragraphs"/>
        <w:rPr>
          <w:rFonts w:cs="Times New Roman"/>
        </w:rPr>
      </w:pPr>
      <w:r w:rsidRPr="004F1ED3">
        <w:rPr>
          <w:rFonts w:cs="Times New Roman"/>
        </w:rPr>
        <w:t>Always use the page break command (in Microsoft Word, use CTRL-Enter or Insert/Page Break/Next Page) to move to a new page anytime text does not fill a page.</w:t>
      </w:r>
    </w:p>
    <w:p w:rsidR="003E1BEE" w:rsidRDefault="003E1BEE" w:rsidP="003E1BEE"/>
    <w:p w:rsidR="00151157" w:rsidRDefault="00151157" w:rsidP="003E1BEE"/>
    <w:p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rsidR="00151157" w:rsidRPr="004F1ED3" w:rsidRDefault="00151157"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4030CA">
      <w:pPr>
        <w:jc w:val="center"/>
      </w:pPr>
      <w:r w:rsidRPr="004F1ED3">
        <w:lastRenderedPageBreak/>
        <w:t>TABLE OF CONTENTS</w:t>
      </w:r>
    </w:p>
    <w:p w:rsidR="008F00FC"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 "1-3" \h \z \t "H2,3,H3,4,H4,5,APPENDIX,1" </w:instrText>
      </w:r>
      <w:r w:rsidRPr="004F1ED3">
        <w:fldChar w:fldCharType="separate"/>
      </w:r>
      <w:hyperlink w:anchor="_Toc532538828" w:history="1">
        <w:r w:rsidR="008F00FC" w:rsidRPr="007E7AC7">
          <w:rPr>
            <w:rStyle w:val="Hyperlink"/>
            <w:noProof/>
          </w:rPr>
          <w:t>ABSTRACT</w:t>
        </w:r>
        <w:r w:rsidR="008F00FC">
          <w:rPr>
            <w:noProof/>
            <w:webHidden/>
          </w:rPr>
          <w:tab/>
        </w:r>
        <w:r w:rsidR="008F00FC">
          <w:rPr>
            <w:noProof/>
            <w:webHidden/>
          </w:rPr>
          <w:fldChar w:fldCharType="begin"/>
        </w:r>
        <w:r w:rsidR="008F00FC">
          <w:rPr>
            <w:noProof/>
            <w:webHidden/>
          </w:rPr>
          <w:instrText xml:space="preserve"> PAGEREF _Toc532538828 \h </w:instrText>
        </w:r>
        <w:r w:rsidR="008F00FC">
          <w:rPr>
            <w:noProof/>
            <w:webHidden/>
          </w:rPr>
        </w:r>
        <w:r w:rsidR="008F00FC">
          <w:rPr>
            <w:noProof/>
            <w:webHidden/>
          </w:rPr>
          <w:fldChar w:fldCharType="separate"/>
        </w:r>
        <w:r w:rsidR="008F00FC">
          <w:rPr>
            <w:noProof/>
            <w:webHidden/>
          </w:rPr>
          <w:t>ii</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29" w:history="1">
        <w:r w:rsidR="008F00FC" w:rsidRPr="007E7AC7">
          <w:rPr>
            <w:rStyle w:val="Hyperlink"/>
            <w:noProof/>
          </w:rPr>
          <w:t>ACKNOWLEDGMENTS</w:t>
        </w:r>
        <w:r w:rsidR="008F00FC">
          <w:rPr>
            <w:noProof/>
            <w:webHidden/>
          </w:rPr>
          <w:tab/>
        </w:r>
        <w:r w:rsidR="008F00FC">
          <w:rPr>
            <w:noProof/>
            <w:webHidden/>
          </w:rPr>
          <w:fldChar w:fldCharType="begin"/>
        </w:r>
        <w:r w:rsidR="008F00FC">
          <w:rPr>
            <w:noProof/>
            <w:webHidden/>
          </w:rPr>
          <w:instrText xml:space="preserve"> PAGEREF _Toc532538829 \h </w:instrText>
        </w:r>
        <w:r w:rsidR="008F00FC">
          <w:rPr>
            <w:noProof/>
            <w:webHidden/>
          </w:rPr>
        </w:r>
        <w:r w:rsidR="008F00FC">
          <w:rPr>
            <w:noProof/>
            <w:webHidden/>
          </w:rPr>
          <w:fldChar w:fldCharType="separate"/>
        </w:r>
        <w:r w:rsidR="008F00FC">
          <w:rPr>
            <w:noProof/>
            <w:webHidden/>
          </w:rPr>
          <w:t>iii</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0" w:history="1">
        <w:r w:rsidR="008F00FC" w:rsidRPr="007E7AC7">
          <w:rPr>
            <w:rStyle w:val="Hyperlink"/>
            <w:noProof/>
          </w:rPr>
          <w:t>DEDICATION</w:t>
        </w:r>
        <w:r w:rsidR="008F00FC">
          <w:rPr>
            <w:noProof/>
            <w:webHidden/>
          </w:rPr>
          <w:tab/>
        </w:r>
        <w:r w:rsidR="008F00FC">
          <w:rPr>
            <w:noProof/>
            <w:webHidden/>
          </w:rPr>
          <w:fldChar w:fldCharType="begin"/>
        </w:r>
        <w:r w:rsidR="008F00FC">
          <w:rPr>
            <w:noProof/>
            <w:webHidden/>
          </w:rPr>
          <w:instrText xml:space="preserve"> PAGEREF _Toc532538830 \h </w:instrText>
        </w:r>
        <w:r w:rsidR="008F00FC">
          <w:rPr>
            <w:noProof/>
            <w:webHidden/>
          </w:rPr>
        </w:r>
        <w:r w:rsidR="008F00FC">
          <w:rPr>
            <w:noProof/>
            <w:webHidden/>
          </w:rPr>
          <w:fldChar w:fldCharType="separate"/>
        </w:r>
        <w:r w:rsidR="008F00FC">
          <w:rPr>
            <w:noProof/>
            <w:webHidden/>
          </w:rPr>
          <w:t>iv</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1" w:history="1">
        <w:r w:rsidR="008F00FC" w:rsidRPr="007E7AC7">
          <w:rPr>
            <w:rStyle w:val="Hyperlink"/>
            <w:noProof/>
          </w:rPr>
          <w:t>LIST OF TABLES</w:t>
        </w:r>
        <w:r w:rsidR="008F00FC">
          <w:rPr>
            <w:noProof/>
            <w:webHidden/>
          </w:rPr>
          <w:tab/>
        </w:r>
        <w:r w:rsidR="008F00FC">
          <w:rPr>
            <w:noProof/>
            <w:webHidden/>
          </w:rPr>
          <w:fldChar w:fldCharType="begin"/>
        </w:r>
        <w:r w:rsidR="008F00FC">
          <w:rPr>
            <w:noProof/>
            <w:webHidden/>
          </w:rPr>
          <w:instrText xml:space="preserve"> PAGEREF _Toc532538831 \h </w:instrText>
        </w:r>
        <w:r w:rsidR="008F00FC">
          <w:rPr>
            <w:noProof/>
            <w:webHidden/>
          </w:rPr>
        </w:r>
        <w:r w:rsidR="008F00FC">
          <w:rPr>
            <w:noProof/>
            <w:webHidden/>
          </w:rPr>
          <w:fldChar w:fldCharType="separate"/>
        </w:r>
        <w:r w:rsidR="008F00FC">
          <w:rPr>
            <w:noProof/>
            <w:webHidden/>
          </w:rPr>
          <w:t>vi</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2" w:history="1">
        <w:r w:rsidR="008F00FC" w:rsidRPr="007E7AC7">
          <w:rPr>
            <w:rStyle w:val="Hyperlink"/>
            <w:noProof/>
          </w:rPr>
          <w:t>LIST OF ILLUSTRATIONS</w:t>
        </w:r>
        <w:r w:rsidR="008F00FC">
          <w:rPr>
            <w:noProof/>
            <w:webHidden/>
          </w:rPr>
          <w:tab/>
        </w:r>
        <w:r w:rsidR="008F00FC">
          <w:rPr>
            <w:noProof/>
            <w:webHidden/>
          </w:rPr>
          <w:fldChar w:fldCharType="begin"/>
        </w:r>
        <w:r w:rsidR="008F00FC">
          <w:rPr>
            <w:noProof/>
            <w:webHidden/>
          </w:rPr>
          <w:instrText xml:space="preserve"> PAGEREF _Toc532538832 \h </w:instrText>
        </w:r>
        <w:r w:rsidR="008F00FC">
          <w:rPr>
            <w:noProof/>
            <w:webHidden/>
          </w:rPr>
        </w:r>
        <w:r w:rsidR="008F00FC">
          <w:rPr>
            <w:noProof/>
            <w:webHidden/>
          </w:rPr>
          <w:fldChar w:fldCharType="separate"/>
        </w:r>
        <w:r w:rsidR="008F00FC">
          <w:rPr>
            <w:noProof/>
            <w:webHidden/>
          </w:rPr>
          <w:t>vii</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3" w:history="1">
        <w:r w:rsidR="008F00FC" w:rsidRPr="007E7AC7">
          <w:rPr>
            <w:rStyle w:val="Hyperlink"/>
            <w:noProof/>
          </w:rPr>
          <w:t>LIST OF ABBREVIATIONS</w:t>
        </w:r>
        <w:r w:rsidR="008F00FC">
          <w:rPr>
            <w:noProof/>
            <w:webHidden/>
          </w:rPr>
          <w:tab/>
        </w:r>
        <w:r w:rsidR="008F00FC">
          <w:rPr>
            <w:noProof/>
            <w:webHidden/>
          </w:rPr>
          <w:fldChar w:fldCharType="begin"/>
        </w:r>
        <w:r w:rsidR="008F00FC">
          <w:rPr>
            <w:noProof/>
            <w:webHidden/>
          </w:rPr>
          <w:instrText xml:space="preserve"> PAGEREF _Toc532538833 \h </w:instrText>
        </w:r>
        <w:r w:rsidR="008F00FC">
          <w:rPr>
            <w:noProof/>
            <w:webHidden/>
          </w:rPr>
        </w:r>
        <w:r w:rsidR="008F00FC">
          <w:rPr>
            <w:noProof/>
            <w:webHidden/>
          </w:rPr>
          <w:fldChar w:fldCharType="separate"/>
        </w:r>
        <w:r w:rsidR="008F00FC">
          <w:rPr>
            <w:noProof/>
            <w:webHidden/>
          </w:rPr>
          <w:t>viii</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4" w:history="1">
        <w:r w:rsidR="008F00FC" w:rsidRPr="007E7AC7">
          <w:rPr>
            <w:rStyle w:val="Hyperlink"/>
            <w:noProof/>
          </w:rPr>
          <w:t>CHAPTER I - PLACEHOLDER CHAPTER TITLE</w:t>
        </w:r>
        <w:r w:rsidR="008F00FC">
          <w:rPr>
            <w:noProof/>
            <w:webHidden/>
          </w:rPr>
          <w:tab/>
        </w:r>
        <w:r w:rsidR="008F00FC">
          <w:rPr>
            <w:noProof/>
            <w:webHidden/>
          </w:rPr>
          <w:fldChar w:fldCharType="begin"/>
        </w:r>
        <w:r w:rsidR="008F00FC">
          <w:rPr>
            <w:noProof/>
            <w:webHidden/>
          </w:rPr>
          <w:instrText xml:space="preserve"> PAGEREF _Toc532538834 \h </w:instrText>
        </w:r>
        <w:r w:rsidR="008F00FC">
          <w:rPr>
            <w:noProof/>
            <w:webHidden/>
          </w:rPr>
        </w:r>
        <w:r w:rsidR="008F00FC">
          <w:rPr>
            <w:noProof/>
            <w:webHidden/>
          </w:rPr>
          <w:fldChar w:fldCharType="separate"/>
        </w:r>
        <w:r w:rsidR="008F00FC">
          <w:rPr>
            <w:noProof/>
            <w:webHidden/>
          </w:rPr>
          <w:t>1</w:t>
        </w:r>
        <w:r w:rsidR="008F00FC">
          <w:rPr>
            <w:noProof/>
            <w:webHidden/>
          </w:rPr>
          <w:fldChar w:fldCharType="end"/>
        </w:r>
      </w:hyperlink>
    </w:p>
    <w:p w:rsidR="008F00FC" w:rsidRDefault="0060763F">
      <w:pPr>
        <w:pStyle w:val="TOC2"/>
        <w:tabs>
          <w:tab w:val="right" w:leader="dot" w:pos="8630"/>
        </w:tabs>
        <w:rPr>
          <w:rFonts w:asciiTheme="minorHAnsi" w:eastAsiaTheme="minorEastAsia" w:hAnsiTheme="minorHAnsi" w:cstheme="minorBidi"/>
          <w:noProof/>
          <w:sz w:val="22"/>
          <w:szCs w:val="22"/>
        </w:rPr>
      </w:pPr>
      <w:hyperlink w:anchor="_Toc532538835" w:history="1">
        <w:r w:rsidR="008F00FC" w:rsidRPr="007E7AC7">
          <w:rPr>
            <w:rStyle w:val="Hyperlink"/>
            <w:noProof/>
          </w:rPr>
          <w:t>Example 1st level heading</w:t>
        </w:r>
        <w:r w:rsidR="008F00FC">
          <w:rPr>
            <w:noProof/>
            <w:webHidden/>
          </w:rPr>
          <w:tab/>
        </w:r>
        <w:r w:rsidR="008F00FC">
          <w:rPr>
            <w:noProof/>
            <w:webHidden/>
          </w:rPr>
          <w:fldChar w:fldCharType="begin"/>
        </w:r>
        <w:r w:rsidR="008F00FC">
          <w:rPr>
            <w:noProof/>
            <w:webHidden/>
          </w:rPr>
          <w:instrText xml:space="preserve"> PAGEREF _Toc532538835 \h </w:instrText>
        </w:r>
        <w:r w:rsidR="008F00FC">
          <w:rPr>
            <w:noProof/>
            <w:webHidden/>
          </w:rPr>
        </w:r>
        <w:r w:rsidR="008F00FC">
          <w:rPr>
            <w:noProof/>
            <w:webHidden/>
          </w:rPr>
          <w:fldChar w:fldCharType="separate"/>
        </w:r>
        <w:r w:rsidR="008F00FC">
          <w:rPr>
            <w:noProof/>
            <w:webHidden/>
          </w:rPr>
          <w:t>1</w:t>
        </w:r>
        <w:r w:rsidR="008F00FC">
          <w:rPr>
            <w:noProof/>
            <w:webHidden/>
          </w:rPr>
          <w:fldChar w:fldCharType="end"/>
        </w:r>
      </w:hyperlink>
    </w:p>
    <w:p w:rsidR="008F00FC" w:rsidRDefault="0060763F">
      <w:pPr>
        <w:pStyle w:val="TOC3"/>
        <w:tabs>
          <w:tab w:val="right" w:leader="dot" w:pos="8630"/>
        </w:tabs>
        <w:rPr>
          <w:rFonts w:asciiTheme="minorHAnsi" w:eastAsiaTheme="minorEastAsia" w:hAnsiTheme="minorHAnsi" w:cstheme="minorBidi"/>
          <w:noProof/>
          <w:sz w:val="22"/>
          <w:szCs w:val="22"/>
        </w:rPr>
      </w:pPr>
      <w:hyperlink w:anchor="_Toc532538836" w:history="1">
        <w:r w:rsidR="008F00FC" w:rsidRPr="007E7AC7">
          <w:rPr>
            <w:rStyle w:val="Hyperlink"/>
            <w:noProof/>
          </w:rPr>
          <w:t>Example 2</w:t>
        </w:r>
        <w:r w:rsidR="008F00FC" w:rsidRPr="007E7AC7">
          <w:rPr>
            <w:rStyle w:val="Hyperlink"/>
            <w:noProof/>
            <w:vertAlign w:val="superscript"/>
          </w:rPr>
          <w:t>nd</w:t>
        </w:r>
        <w:r w:rsidR="008F00FC" w:rsidRPr="007E7AC7">
          <w:rPr>
            <w:rStyle w:val="Hyperlink"/>
            <w:noProof/>
          </w:rPr>
          <w:t xml:space="preserve"> level heading</w:t>
        </w:r>
        <w:r w:rsidR="008F00FC">
          <w:rPr>
            <w:noProof/>
            <w:webHidden/>
          </w:rPr>
          <w:tab/>
        </w:r>
        <w:r w:rsidR="008F00FC">
          <w:rPr>
            <w:noProof/>
            <w:webHidden/>
          </w:rPr>
          <w:fldChar w:fldCharType="begin"/>
        </w:r>
        <w:r w:rsidR="008F00FC">
          <w:rPr>
            <w:noProof/>
            <w:webHidden/>
          </w:rPr>
          <w:instrText xml:space="preserve"> PAGEREF _Toc532538836 \h </w:instrText>
        </w:r>
        <w:r w:rsidR="008F00FC">
          <w:rPr>
            <w:noProof/>
            <w:webHidden/>
          </w:rPr>
        </w:r>
        <w:r w:rsidR="008F00FC">
          <w:rPr>
            <w:noProof/>
            <w:webHidden/>
          </w:rPr>
          <w:fldChar w:fldCharType="separate"/>
        </w:r>
        <w:r w:rsidR="008F00FC">
          <w:rPr>
            <w:noProof/>
            <w:webHidden/>
          </w:rPr>
          <w:t>1</w:t>
        </w:r>
        <w:r w:rsidR="008F00FC">
          <w:rPr>
            <w:noProof/>
            <w:webHidden/>
          </w:rPr>
          <w:fldChar w:fldCharType="end"/>
        </w:r>
      </w:hyperlink>
    </w:p>
    <w:p w:rsidR="008F00FC" w:rsidRDefault="0060763F">
      <w:pPr>
        <w:pStyle w:val="TOC4"/>
        <w:tabs>
          <w:tab w:val="right" w:leader="dot" w:pos="8630"/>
        </w:tabs>
        <w:rPr>
          <w:rFonts w:asciiTheme="minorHAnsi" w:eastAsiaTheme="minorEastAsia" w:hAnsiTheme="minorHAnsi" w:cstheme="minorBidi"/>
          <w:noProof/>
          <w:sz w:val="22"/>
          <w:szCs w:val="22"/>
        </w:rPr>
      </w:pPr>
      <w:hyperlink w:anchor="_Toc532538837" w:history="1">
        <w:r w:rsidR="008F00FC" w:rsidRPr="007E7AC7">
          <w:rPr>
            <w:rStyle w:val="Hyperlink"/>
            <w:noProof/>
          </w:rPr>
          <w:t>Example 3rd level heading (in paragraph)</w:t>
        </w:r>
        <w:r w:rsidR="008F00FC">
          <w:rPr>
            <w:noProof/>
            <w:webHidden/>
          </w:rPr>
          <w:tab/>
        </w:r>
        <w:r w:rsidR="008F00FC">
          <w:rPr>
            <w:noProof/>
            <w:webHidden/>
          </w:rPr>
          <w:fldChar w:fldCharType="begin"/>
        </w:r>
        <w:r w:rsidR="008F00FC">
          <w:rPr>
            <w:noProof/>
            <w:webHidden/>
          </w:rPr>
          <w:instrText xml:space="preserve"> PAGEREF _Toc532538837 \h </w:instrText>
        </w:r>
        <w:r w:rsidR="008F00FC">
          <w:rPr>
            <w:noProof/>
            <w:webHidden/>
          </w:rPr>
        </w:r>
        <w:r w:rsidR="008F00FC">
          <w:rPr>
            <w:noProof/>
            <w:webHidden/>
          </w:rPr>
          <w:fldChar w:fldCharType="separate"/>
        </w:r>
        <w:r w:rsidR="008F00FC">
          <w:rPr>
            <w:noProof/>
            <w:webHidden/>
          </w:rPr>
          <w:t>1</w:t>
        </w:r>
        <w:r w:rsidR="008F00FC">
          <w:rPr>
            <w:noProof/>
            <w:webHidden/>
          </w:rPr>
          <w:fldChar w:fldCharType="end"/>
        </w:r>
      </w:hyperlink>
    </w:p>
    <w:p w:rsidR="008F00FC" w:rsidRDefault="0060763F">
      <w:pPr>
        <w:pStyle w:val="TOC5"/>
        <w:tabs>
          <w:tab w:val="right" w:leader="dot" w:pos="8630"/>
        </w:tabs>
        <w:rPr>
          <w:rFonts w:asciiTheme="minorHAnsi" w:eastAsiaTheme="minorEastAsia" w:hAnsiTheme="minorHAnsi" w:cstheme="minorBidi"/>
          <w:noProof/>
          <w:sz w:val="22"/>
          <w:szCs w:val="22"/>
        </w:rPr>
      </w:pPr>
      <w:hyperlink w:anchor="_Toc532538838" w:history="1">
        <w:r w:rsidR="008F00FC" w:rsidRPr="007E7AC7">
          <w:rPr>
            <w:rStyle w:val="Hyperlink"/>
            <w:noProof/>
          </w:rPr>
          <w:t>Example 4</w:t>
        </w:r>
        <w:r w:rsidR="008F00FC" w:rsidRPr="007E7AC7">
          <w:rPr>
            <w:rStyle w:val="Hyperlink"/>
            <w:noProof/>
            <w:vertAlign w:val="superscript"/>
          </w:rPr>
          <w:t>th</w:t>
        </w:r>
        <w:r w:rsidR="008F00FC" w:rsidRPr="007E7AC7">
          <w:rPr>
            <w:rStyle w:val="Hyperlink"/>
            <w:noProof/>
          </w:rPr>
          <w:t xml:space="preserve"> level heading</w:t>
        </w:r>
        <w:r w:rsidR="008F00FC">
          <w:rPr>
            <w:noProof/>
            <w:webHidden/>
          </w:rPr>
          <w:tab/>
        </w:r>
        <w:r w:rsidR="008F00FC">
          <w:rPr>
            <w:noProof/>
            <w:webHidden/>
          </w:rPr>
          <w:fldChar w:fldCharType="begin"/>
        </w:r>
        <w:r w:rsidR="008F00FC">
          <w:rPr>
            <w:noProof/>
            <w:webHidden/>
          </w:rPr>
          <w:instrText xml:space="preserve"> PAGEREF _Toc532538838 \h </w:instrText>
        </w:r>
        <w:r w:rsidR="008F00FC">
          <w:rPr>
            <w:noProof/>
            <w:webHidden/>
          </w:rPr>
        </w:r>
        <w:r w:rsidR="008F00FC">
          <w:rPr>
            <w:noProof/>
            <w:webHidden/>
          </w:rPr>
          <w:fldChar w:fldCharType="separate"/>
        </w:r>
        <w:r w:rsidR="008F00FC">
          <w:rPr>
            <w:noProof/>
            <w:webHidden/>
          </w:rPr>
          <w:t>1</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39" w:history="1">
        <w:r w:rsidR="008F00FC" w:rsidRPr="007E7AC7">
          <w:rPr>
            <w:rStyle w:val="Hyperlink"/>
            <w:noProof/>
          </w:rPr>
          <w:t>CHAPTER II - PLACEHOLDER CHAPTER TITLE</w:t>
        </w:r>
        <w:r w:rsidR="008F00FC">
          <w:rPr>
            <w:noProof/>
            <w:webHidden/>
          </w:rPr>
          <w:tab/>
        </w:r>
        <w:r w:rsidR="008F00FC">
          <w:rPr>
            <w:noProof/>
            <w:webHidden/>
          </w:rPr>
          <w:fldChar w:fldCharType="begin"/>
        </w:r>
        <w:r w:rsidR="008F00FC">
          <w:rPr>
            <w:noProof/>
            <w:webHidden/>
          </w:rPr>
          <w:instrText xml:space="preserve"> PAGEREF _Toc532538839 \h </w:instrText>
        </w:r>
        <w:r w:rsidR="008F00FC">
          <w:rPr>
            <w:noProof/>
            <w:webHidden/>
          </w:rPr>
        </w:r>
        <w:r w:rsidR="008F00FC">
          <w:rPr>
            <w:noProof/>
            <w:webHidden/>
          </w:rPr>
          <w:fldChar w:fldCharType="separate"/>
        </w:r>
        <w:r w:rsidR="008F00FC">
          <w:rPr>
            <w:noProof/>
            <w:webHidden/>
          </w:rPr>
          <w:t>4</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0" w:history="1">
        <w:r w:rsidR="008F00FC" w:rsidRPr="007E7AC7">
          <w:rPr>
            <w:rStyle w:val="Hyperlink"/>
            <w:noProof/>
          </w:rPr>
          <w:t>CHAPTER III - PLACEHOLDER CHAPTER TITLE</w:t>
        </w:r>
        <w:r w:rsidR="008F00FC">
          <w:rPr>
            <w:noProof/>
            <w:webHidden/>
          </w:rPr>
          <w:tab/>
        </w:r>
        <w:r w:rsidR="008F00FC">
          <w:rPr>
            <w:noProof/>
            <w:webHidden/>
          </w:rPr>
          <w:fldChar w:fldCharType="begin"/>
        </w:r>
        <w:r w:rsidR="008F00FC">
          <w:rPr>
            <w:noProof/>
            <w:webHidden/>
          </w:rPr>
          <w:instrText xml:space="preserve"> PAGEREF _Toc532538840 \h </w:instrText>
        </w:r>
        <w:r w:rsidR="008F00FC">
          <w:rPr>
            <w:noProof/>
            <w:webHidden/>
          </w:rPr>
        </w:r>
        <w:r w:rsidR="008F00FC">
          <w:rPr>
            <w:noProof/>
            <w:webHidden/>
          </w:rPr>
          <w:fldChar w:fldCharType="separate"/>
        </w:r>
        <w:r w:rsidR="008F00FC">
          <w:rPr>
            <w:noProof/>
            <w:webHidden/>
          </w:rPr>
          <w:t>6</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1" w:history="1">
        <w:r w:rsidR="008F00FC" w:rsidRPr="007E7AC7">
          <w:rPr>
            <w:rStyle w:val="Hyperlink"/>
            <w:noProof/>
          </w:rPr>
          <w:t>CHAPTER IV – PLACEHOLDER CHAPTER TITLE</w:t>
        </w:r>
        <w:r w:rsidR="008F00FC">
          <w:rPr>
            <w:noProof/>
            <w:webHidden/>
          </w:rPr>
          <w:tab/>
        </w:r>
        <w:r w:rsidR="008F00FC">
          <w:rPr>
            <w:noProof/>
            <w:webHidden/>
          </w:rPr>
          <w:fldChar w:fldCharType="begin"/>
        </w:r>
        <w:r w:rsidR="008F00FC">
          <w:rPr>
            <w:noProof/>
            <w:webHidden/>
          </w:rPr>
          <w:instrText xml:space="preserve"> PAGEREF _Toc532538841 \h </w:instrText>
        </w:r>
        <w:r w:rsidR="008F00FC">
          <w:rPr>
            <w:noProof/>
            <w:webHidden/>
          </w:rPr>
        </w:r>
        <w:r w:rsidR="008F00FC">
          <w:rPr>
            <w:noProof/>
            <w:webHidden/>
          </w:rPr>
          <w:fldChar w:fldCharType="separate"/>
        </w:r>
        <w:r w:rsidR="008F00FC">
          <w:rPr>
            <w:noProof/>
            <w:webHidden/>
          </w:rPr>
          <w:t>7</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2" w:history="1">
        <w:r w:rsidR="008F00FC" w:rsidRPr="007E7AC7">
          <w:rPr>
            <w:rStyle w:val="Hyperlink"/>
            <w:noProof/>
          </w:rPr>
          <w:t>CHAPTER V – PLACEHOLDER CHAPTER TITLE</w:t>
        </w:r>
        <w:r w:rsidR="008F00FC">
          <w:rPr>
            <w:noProof/>
            <w:webHidden/>
          </w:rPr>
          <w:tab/>
        </w:r>
        <w:r w:rsidR="008F00FC">
          <w:rPr>
            <w:noProof/>
            <w:webHidden/>
          </w:rPr>
          <w:fldChar w:fldCharType="begin"/>
        </w:r>
        <w:r w:rsidR="008F00FC">
          <w:rPr>
            <w:noProof/>
            <w:webHidden/>
          </w:rPr>
          <w:instrText xml:space="preserve"> PAGEREF _Toc532538842 \h </w:instrText>
        </w:r>
        <w:r w:rsidR="008F00FC">
          <w:rPr>
            <w:noProof/>
            <w:webHidden/>
          </w:rPr>
        </w:r>
        <w:r w:rsidR="008F00FC">
          <w:rPr>
            <w:noProof/>
            <w:webHidden/>
          </w:rPr>
          <w:fldChar w:fldCharType="separate"/>
        </w:r>
        <w:r w:rsidR="008F00FC">
          <w:rPr>
            <w:noProof/>
            <w:webHidden/>
          </w:rPr>
          <w:t>8</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3" w:history="1">
        <w:r w:rsidR="008F00FC" w:rsidRPr="007E7AC7">
          <w:rPr>
            <w:rStyle w:val="Hyperlink"/>
            <w:smallCaps/>
            <w:noProof/>
          </w:rPr>
          <w:t>APPENDIX A</w:t>
        </w:r>
        <w:r w:rsidR="008F00FC" w:rsidRPr="007E7AC7">
          <w:rPr>
            <w:rStyle w:val="Hyperlink"/>
            <w:noProof/>
          </w:rPr>
          <w:t xml:space="preserve"> - Placeholder Appendix Title</w:t>
        </w:r>
        <w:r w:rsidR="008F00FC">
          <w:rPr>
            <w:noProof/>
            <w:webHidden/>
          </w:rPr>
          <w:tab/>
        </w:r>
        <w:r w:rsidR="008F00FC">
          <w:rPr>
            <w:noProof/>
            <w:webHidden/>
          </w:rPr>
          <w:fldChar w:fldCharType="begin"/>
        </w:r>
        <w:r w:rsidR="008F00FC">
          <w:rPr>
            <w:noProof/>
            <w:webHidden/>
          </w:rPr>
          <w:instrText xml:space="preserve"> PAGEREF _Toc532538843 \h </w:instrText>
        </w:r>
        <w:r w:rsidR="008F00FC">
          <w:rPr>
            <w:noProof/>
            <w:webHidden/>
          </w:rPr>
        </w:r>
        <w:r w:rsidR="008F00FC">
          <w:rPr>
            <w:noProof/>
            <w:webHidden/>
          </w:rPr>
          <w:fldChar w:fldCharType="separate"/>
        </w:r>
        <w:r w:rsidR="008F00FC">
          <w:rPr>
            <w:noProof/>
            <w:webHidden/>
          </w:rPr>
          <w:t>9</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4" w:history="1">
        <w:r w:rsidR="008F00FC" w:rsidRPr="007E7AC7">
          <w:rPr>
            <w:rStyle w:val="Hyperlink"/>
            <w:smallCaps/>
            <w:noProof/>
          </w:rPr>
          <w:t>APPENDIX B</w:t>
        </w:r>
        <w:r w:rsidR="008F00FC" w:rsidRPr="007E7AC7">
          <w:rPr>
            <w:rStyle w:val="Hyperlink"/>
            <w:noProof/>
          </w:rPr>
          <w:t xml:space="preserve"> – IRB Approval Letter</w:t>
        </w:r>
        <w:r w:rsidR="008F00FC">
          <w:rPr>
            <w:noProof/>
            <w:webHidden/>
          </w:rPr>
          <w:tab/>
        </w:r>
        <w:r w:rsidR="008F00FC">
          <w:rPr>
            <w:noProof/>
            <w:webHidden/>
          </w:rPr>
          <w:fldChar w:fldCharType="begin"/>
        </w:r>
        <w:r w:rsidR="008F00FC">
          <w:rPr>
            <w:noProof/>
            <w:webHidden/>
          </w:rPr>
          <w:instrText xml:space="preserve"> PAGEREF _Toc532538844 \h </w:instrText>
        </w:r>
        <w:r w:rsidR="008F00FC">
          <w:rPr>
            <w:noProof/>
            <w:webHidden/>
          </w:rPr>
        </w:r>
        <w:r w:rsidR="008F00FC">
          <w:rPr>
            <w:noProof/>
            <w:webHidden/>
          </w:rPr>
          <w:fldChar w:fldCharType="separate"/>
        </w:r>
        <w:r w:rsidR="008F00FC">
          <w:rPr>
            <w:noProof/>
            <w:webHidden/>
          </w:rPr>
          <w:t>11</w:t>
        </w:r>
        <w:r w:rsidR="008F00FC">
          <w:rPr>
            <w:noProof/>
            <w:webHidden/>
          </w:rPr>
          <w:fldChar w:fldCharType="end"/>
        </w:r>
      </w:hyperlink>
    </w:p>
    <w:p w:rsidR="008F00FC" w:rsidRDefault="0060763F">
      <w:pPr>
        <w:pStyle w:val="TOC1"/>
        <w:tabs>
          <w:tab w:val="right" w:leader="dot" w:pos="8630"/>
        </w:tabs>
        <w:rPr>
          <w:rFonts w:asciiTheme="minorHAnsi" w:eastAsiaTheme="minorEastAsia" w:hAnsiTheme="minorHAnsi" w:cstheme="minorBidi"/>
          <w:noProof/>
          <w:sz w:val="22"/>
          <w:szCs w:val="22"/>
        </w:rPr>
      </w:pPr>
      <w:hyperlink w:anchor="_Toc532538845" w:history="1">
        <w:r w:rsidR="008F00FC" w:rsidRPr="007E7AC7">
          <w:rPr>
            <w:rStyle w:val="Hyperlink"/>
            <w:noProof/>
          </w:rPr>
          <w:t>REFERENCES</w:t>
        </w:r>
        <w:r w:rsidR="008F00FC">
          <w:rPr>
            <w:noProof/>
            <w:webHidden/>
          </w:rPr>
          <w:tab/>
        </w:r>
        <w:r w:rsidR="008F00FC">
          <w:rPr>
            <w:noProof/>
            <w:webHidden/>
          </w:rPr>
          <w:fldChar w:fldCharType="begin"/>
        </w:r>
        <w:r w:rsidR="008F00FC">
          <w:rPr>
            <w:noProof/>
            <w:webHidden/>
          </w:rPr>
          <w:instrText xml:space="preserve"> PAGEREF _Toc532538845 \h </w:instrText>
        </w:r>
        <w:r w:rsidR="008F00FC">
          <w:rPr>
            <w:noProof/>
            <w:webHidden/>
          </w:rPr>
        </w:r>
        <w:r w:rsidR="008F00FC">
          <w:rPr>
            <w:noProof/>
            <w:webHidden/>
          </w:rPr>
          <w:fldChar w:fldCharType="separate"/>
        </w:r>
        <w:r w:rsidR="008F00FC">
          <w:rPr>
            <w:noProof/>
            <w:webHidden/>
          </w:rPr>
          <w:t>12</w:t>
        </w:r>
        <w:r w:rsidR="008F00FC">
          <w:rPr>
            <w:noProof/>
            <w:webHidden/>
          </w:rPr>
          <w:fldChar w:fldCharType="end"/>
        </w:r>
      </w:hyperlink>
    </w:p>
    <w:p w:rsidR="003E1BEE" w:rsidRPr="004F1ED3" w:rsidRDefault="005E02FB" w:rsidP="0020109D">
      <w:pPr>
        <w:pStyle w:val="TOC1"/>
        <w:tabs>
          <w:tab w:val="right" w:leader="dot" w:pos="8630"/>
        </w:tabs>
      </w:pPr>
      <w:r w:rsidRPr="004F1ED3">
        <w:fldChar w:fldCharType="end"/>
      </w:r>
    </w:p>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4F1ED3" w:rsidRDefault="003E1BEE" w:rsidP="007C0562">
      <w:pPr>
        <w:pStyle w:val="PPH"/>
      </w:pPr>
      <w:bookmarkStart w:id="4" w:name="_Toc532538831"/>
      <w:r w:rsidRPr="004F1ED3">
        <w:lastRenderedPageBreak/>
        <w:t>LIST OF TABLES</w:t>
      </w:r>
      <w:bookmarkEnd w:id="4"/>
    </w:p>
    <w:p w:rsidR="00DD04FC"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497298342" w:history="1">
        <w:r w:rsidR="00DD04FC" w:rsidRPr="00B85730">
          <w:rPr>
            <w:rStyle w:val="Hyperlink"/>
            <w:noProof/>
          </w:rPr>
          <w:t>Table 1 Example Table Title (be concise)</w:t>
        </w:r>
        <w:r w:rsidR="00DD04FC">
          <w:rPr>
            <w:noProof/>
            <w:webHidden/>
          </w:rPr>
          <w:tab/>
        </w:r>
        <w:r w:rsidR="00DD04FC">
          <w:rPr>
            <w:noProof/>
            <w:webHidden/>
          </w:rPr>
          <w:fldChar w:fldCharType="begin"/>
        </w:r>
        <w:r w:rsidR="00DD04FC">
          <w:rPr>
            <w:noProof/>
            <w:webHidden/>
          </w:rPr>
          <w:instrText xml:space="preserve"> PAGEREF _Toc497298342 \h </w:instrText>
        </w:r>
        <w:r w:rsidR="00DD04FC">
          <w:rPr>
            <w:noProof/>
            <w:webHidden/>
          </w:rPr>
        </w:r>
        <w:r w:rsidR="00DD04FC">
          <w:rPr>
            <w:noProof/>
            <w:webHidden/>
          </w:rPr>
          <w:fldChar w:fldCharType="separate"/>
        </w:r>
        <w:r w:rsidR="00DD04FC">
          <w:rPr>
            <w:noProof/>
            <w:webHidden/>
          </w:rPr>
          <w:t>1</w:t>
        </w:r>
        <w:r w:rsidR="00DD04FC">
          <w:rPr>
            <w:noProof/>
            <w:webHidden/>
          </w:rPr>
          <w:fldChar w:fldCharType="end"/>
        </w:r>
      </w:hyperlink>
    </w:p>
    <w:p w:rsidR="00DD04FC" w:rsidRDefault="0060763F">
      <w:pPr>
        <w:pStyle w:val="TableofFigures"/>
        <w:tabs>
          <w:tab w:val="right" w:leader="dot" w:pos="8630"/>
        </w:tabs>
        <w:rPr>
          <w:rFonts w:asciiTheme="minorHAnsi" w:eastAsiaTheme="minorEastAsia" w:hAnsiTheme="minorHAnsi" w:cstheme="minorBidi"/>
          <w:noProof/>
          <w:sz w:val="22"/>
          <w:szCs w:val="22"/>
        </w:rPr>
      </w:pPr>
      <w:hyperlink w:anchor="_Toc497298343" w:history="1">
        <w:r w:rsidR="00DD04FC" w:rsidRPr="00B85730">
          <w:rPr>
            <w:rStyle w:val="Hyperlink"/>
            <w:noProof/>
          </w:rPr>
          <w:t>Table A1. Appendix Table Title Example (be concise)</w:t>
        </w:r>
        <w:r w:rsidR="00DD04FC">
          <w:rPr>
            <w:noProof/>
            <w:webHidden/>
          </w:rPr>
          <w:tab/>
        </w:r>
        <w:r w:rsidR="00DD04FC">
          <w:rPr>
            <w:noProof/>
            <w:webHidden/>
          </w:rPr>
          <w:fldChar w:fldCharType="begin"/>
        </w:r>
        <w:r w:rsidR="00DD04FC">
          <w:rPr>
            <w:noProof/>
            <w:webHidden/>
          </w:rPr>
          <w:instrText xml:space="preserve"> PAGEREF _Toc497298343 \h </w:instrText>
        </w:r>
        <w:r w:rsidR="00DD04FC">
          <w:rPr>
            <w:noProof/>
            <w:webHidden/>
          </w:rPr>
        </w:r>
        <w:r w:rsidR="00DD04FC">
          <w:rPr>
            <w:noProof/>
            <w:webHidden/>
          </w:rPr>
          <w:fldChar w:fldCharType="separate"/>
        </w:r>
        <w:r w:rsidR="00DD04FC">
          <w:rPr>
            <w:noProof/>
            <w:webHidden/>
          </w:rPr>
          <w:t>9</w:t>
        </w:r>
        <w:r w:rsidR="00DD04FC">
          <w:rPr>
            <w:noProof/>
            <w:webHidden/>
          </w:rPr>
          <w:fldChar w:fldCharType="end"/>
        </w:r>
      </w:hyperlink>
    </w:p>
    <w:p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rsidR="003E1BEE" w:rsidRPr="004F1ED3" w:rsidRDefault="003E1BEE" w:rsidP="003E1BEE"/>
    <w:p w:rsidR="003E1BEE" w:rsidRPr="004F1ED3" w:rsidRDefault="003E1BEE" w:rsidP="003E1BEE">
      <w:pPr>
        <w:sectPr w:rsidR="003E1BEE" w:rsidRPr="004F1ED3"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DD04FC" w:rsidRDefault="003E1BEE" w:rsidP="007C0562">
      <w:pPr>
        <w:pStyle w:val="PPH"/>
        <w:rPr>
          <w:noProof/>
        </w:rPr>
      </w:pPr>
      <w:bookmarkStart w:id="5" w:name="_Toc532538832"/>
      <w:r w:rsidRPr="004F1ED3">
        <w:lastRenderedPageBreak/>
        <w:t>LIST OF ILLUSTRATIONS</w:t>
      </w:r>
      <w:bookmarkEnd w:id="5"/>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rsidR="00DD04FC" w:rsidRDefault="0060763F">
      <w:pPr>
        <w:pStyle w:val="TableofFigures"/>
        <w:tabs>
          <w:tab w:val="right" w:leader="dot" w:pos="8630"/>
        </w:tabs>
        <w:rPr>
          <w:rFonts w:asciiTheme="minorHAnsi" w:eastAsiaTheme="minorEastAsia" w:hAnsiTheme="minorHAnsi" w:cstheme="minorBidi"/>
          <w:noProof/>
          <w:sz w:val="22"/>
          <w:szCs w:val="22"/>
        </w:rPr>
      </w:pPr>
      <w:hyperlink w:anchor="_Toc497298344" w:history="1">
        <w:r w:rsidR="00DD04FC" w:rsidRPr="005E5457">
          <w:rPr>
            <w:rStyle w:val="Hyperlink"/>
            <w:noProof/>
          </w:rPr>
          <w:t>Figure 1. Example figure title.</w:t>
        </w:r>
        <w:r w:rsidR="00DD04FC">
          <w:rPr>
            <w:noProof/>
            <w:webHidden/>
          </w:rPr>
          <w:tab/>
        </w:r>
        <w:r w:rsidR="00DD04FC">
          <w:rPr>
            <w:noProof/>
            <w:webHidden/>
          </w:rPr>
          <w:fldChar w:fldCharType="begin"/>
        </w:r>
        <w:r w:rsidR="00DD04FC">
          <w:rPr>
            <w:noProof/>
            <w:webHidden/>
          </w:rPr>
          <w:instrText xml:space="preserve"> PAGEREF _Toc497298344 \h </w:instrText>
        </w:r>
        <w:r w:rsidR="00DD04FC">
          <w:rPr>
            <w:noProof/>
            <w:webHidden/>
          </w:rPr>
        </w:r>
        <w:r w:rsidR="00DD04FC">
          <w:rPr>
            <w:noProof/>
            <w:webHidden/>
          </w:rPr>
          <w:fldChar w:fldCharType="separate"/>
        </w:r>
        <w:r w:rsidR="00DD04FC">
          <w:rPr>
            <w:noProof/>
            <w:webHidden/>
          </w:rPr>
          <w:t>2</w:t>
        </w:r>
        <w:r w:rsidR="00DD04FC">
          <w:rPr>
            <w:noProof/>
            <w:webHidden/>
          </w:rPr>
          <w:fldChar w:fldCharType="end"/>
        </w:r>
      </w:hyperlink>
    </w:p>
    <w:p w:rsidR="00DD04FC" w:rsidRDefault="0060763F">
      <w:pPr>
        <w:pStyle w:val="TableofFigures"/>
        <w:tabs>
          <w:tab w:val="right" w:leader="dot" w:pos="8630"/>
        </w:tabs>
        <w:rPr>
          <w:rFonts w:asciiTheme="minorHAnsi" w:eastAsiaTheme="minorEastAsia" w:hAnsiTheme="minorHAnsi" w:cstheme="minorBidi"/>
          <w:noProof/>
          <w:sz w:val="22"/>
          <w:szCs w:val="22"/>
        </w:rPr>
      </w:pPr>
      <w:hyperlink w:anchor="_Toc497298345" w:history="1">
        <w:r w:rsidR="00DD04FC" w:rsidRPr="005E5457">
          <w:rPr>
            <w:rStyle w:val="Hyperlink"/>
            <w:noProof/>
            <w14:scene3d>
              <w14:camera w14:prst="orthographicFront"/>
              <w14:lightRig w14:rig="threePt" w14:dir="t">
                <w14:rot w14:lat="0" w14:lon="0" w14:rev="0"/>
              </w14:lightRig>
            </w14:scene3d>
          </w:rPr>
          <w:t>Figure A1.</w:t>
        </w:r>
        <w:r w:rsidR="00DD04FC" w:rsidRPr="005E5457">
          <w:rPr>
            <w:rStyle w:val="Hyperlink"/>
            <w:noProof/>
          </w:rPr>
          <w:t xml:space="preserve"> Example figure title.</w:t>
        </w:r>
        <w:r w:rsidR="00DD04FC">
          <w:rPr>
            <w:noProof/>
            <w:webHidden/>
          </w:rPr>
          <w:tab/>
        </w:r>
        <w:r w:rsidR="00DD04FC">
          <w:rPr>
            <w:noProof/>
            <w:webHidden/>
          </w:rPr>
          <w:fldChar w:fldCharType="begin"/>
        </w:r>
        <w:r w:rsidR="00DD04FC">
          <w:rPr>
            <w:noProof/>
            <w:webHidden/>
          </w:rPr>
          <w:instrText xml:space="preserve"> PAGEREF _Toc497298345 \h </w:instrText>
        </w:r>
        <w:r w:rsidR="00DD04FC">
          <w:rPr>
            <w:noProof/>
            <w:webHidden/>
          </w:rPr>
        </w:r>
        <w:r w:rsidR="00DD04FC">
          <w:rPr>
            <w:noProof/>
            <w:webHidden/>
          </w:rPr>
          <w:fldChar w:fldCharType="separate"/>
        </w:r>
        <w:r w:rsidR="00DD04FC">
          <w:rPr>
            <w:noProof/>
            <w:webHidden/>
          </w:rPr>
          <w:t>9</w:t>
        </w:r>
        <w:r w:rsidR="00DD04FC">
          <w:rPr>
            <w:noProof/>
            <w:webHidden/>
          </w:rPr>
          <w:fldChar w:fldCharType="end"/>
        </w:r>
      </w:hyperlink>
    </w:p>
    <w:p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rsidR="00AE529B" w:rsidRPr="004F1ED3" w:rsidRDefault="00AE529B" w:rsidP="00AE529B">
      <w:r w:rsidRPr="00151157">
        <w:rPr>
          <w:vanish/>
        </w:rPr>
        <w:t xml:space="preserve">This page is </w:t>
      </w:r>
      <w:r>
        <w:rPr>
          <w:vanish/>
        </w:rPr>
        <w:t>required if you have any Figures. If you have no figures, delete this page.</w:t>
      </w:r>
    </w:p>
    <w:p w:rsidR="003E1BEE" w:rsidRPr="004F1ED3" w:rsidRDefault="003E1BEE" w:rsidP="003E1BEE"/>
    <w:p w:rsidR="003E1BEE" w:rsidRPr="004F1ED3" w:rsidRDefault="003E1BEE" w:rsidP="003E1BEE"/>
    <w:p w:rsidR="00F91CBF" w:rsidRPr="004F1ED3" w:rsidRDefault="00F91CBF" w:rsidP="003047A3">
      <w:pPr>
        <w:pStyle w:val="APPENDIX"/>
        <w:sectPr w:rsidR="00F91CBF" w:rsidRPr="004F1ED3"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Pr="004F1ED3" w:rsidRDefault="00F91CBF" w:rsidP="007C0562">
      <w:pPr>
        <w:pStyle w:val="PPH"/>
      </w:pPr>
      <w:bookmarkStart w:id="6" w:name="_Toc532538833"/>
      <w:r w:rsidRPr="004F1ED3">
        <w:lastRenderedPageBreak/>
        <w:t>LIST OF ABBREVIATIONS</w:t>
      </w:r>
      <w:bookmarkEnd w:id="6"/>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Pr="004F1ED3" w:rsidRDefault="00F7503B" w:rsidP="00410027">
      <w:pPr>
        <w:pStyle w:val="ChapterTitleCT"/>
      </w:pPr>
      <w:bookmarkStart w:id="7" w:name="_Toc532538834"/>
      <w:r w:rsidRPr="004F1ED3">
        <w:lastRenderedPageBreak/>
        <w:t xml:space="preserve">- </w:t>
      </w:r>
      <w:r w:rsidR="008D722F" w:rsidRPr="004F1ED3">
        <w:t>PLACEHOLDER CHAPTER TITLE</w:t>
      </w:r>
      <w:bookmarkEnd w:id="7"/>
    </w:p>
    <w:p w:rsidR="00B24B17" w:rsidRDefault="00B24B17" w:rsidP="00C537A5">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r w:rsidR="00AE529B">
        <w:rPr>
          <w:rStyle w:val="ParagraphsChar"/>
        </w:rPr>
        <w:t xml:space="preserve">Review the USM Guidelines for additional formatting instructions. </w:t>
      </w:r>
      <w:r w:rsidRPr="00B24B17">
        <w:rPr>
          <w:rStyle w:val="ParagraphsChar"/>
        </w:rPr>
        <w:t xml:space="preserve">You may highlight and delete all the examples below, make sure that you leave the section break (next page) in place. </w:t>
      </w:r>
    </w:p>
    <w:p w:rsidR="00D123F1" w:rsidRPr="00B24B17" w:rsidRDefault="00D123F1" w:rsidP="00B24B17">
      <w:pPr>
        <w:pStyle w:val="H1"/>
      </w:pPr>
      <w:bookmarkStart w:id="8" w:name="_Toc532538835"/>
      <w:r w:rsidRPr="00B24B17">
        <w:t>Example 1st level heading</w:t>
      </w:r>
      <w:bookmarkEnd w:id="8"/>
    </w:p>
    <w:p w:rsidR="00E859E6" w:rsidRPr="004F1ED3" w:rsidRDefault="00D80257" w:rsidP="0067043E">
      <w:pPr>
        <w:pStyle w:val="Paragraphs"/>
        <w:rPr>
          <w:rFonts w:cs="Times New Roman"/>
        </w:rPr>
      </w:pPr>
      <w:r>
        <w:rPr>
          <w:rFonts w:cs="Times New Roman"/>
        </w:rPr>
        <w:t>Where your paragraph will begin</w:t>
      </w:r>
      <w:r w:rsidR="00051F23" w:rsidRPr="004F1ED3">
        <w:rPr>
          <w:rFonts w:cs="Times New Roman"/>
        </w:rPr>
        <w:t>.</w:t>
      </w:r>
    </w:p>
    <w:p w:rsidR="00E859E6" w:rsidRPr="004F1ED3" w:rsidRDefault="00E859E6" w:rsidP="0067043E">
      <w:pPr>
        <w:pStyle w:val="H2"/>
        <w:keepNext/>
        <w:contextualSpacing/>
        <w:outlineLvl w:val="2"/>
        <w:rPr>
          <w:rFonts w:cs="Times New Roman"/>
        </w:rPr>
      </w:pPr>
      <w:bookmarkStart w:id="9" w:name="_Toc532538836"/>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9"/>
    </w:p>
    <w:p w:rsidR="005F1D67" w:rsidRPr="004F1ED3" w:rsidRDefault="00D80257" w:rsidP="005F1D67">
      <w:pPr>
        <w:pStyle w:val="Paragraphs"/>
        <w:rPr>
          <w:rFonts w:cs="Times New Roman"/>
        </w:rPr>
      </w:pPr>
      <w:r>
        <w:rPr>
          <w:rFonts w:cs="Times New Roman"/>
        </w:rPr>
        <w:t>Where your paragraph will begin</w:t>
      </w:r>
      <w:r w:rsidR="005F1D67" w:rsidRPr="004F1ED3">
        <w:rPr>
          <w:rFonts w:cs="Times New Roman"/>
        </w:rPr>
        <w:t>.</w:t>
      </w:r>
    </w:p>
    <w:p w:rsidR="00E859E6" w:rsidRPr="004F1ED3" w:rsidRDefault="00E859E6" w:rsidP="0067043E">
      <w:pPr>
        <w:pStyle w:val="Paragraphs"/>
        <w:contextualSpacing/>
        <w:rPr>
          <w:rFonts w:cs="Times New Roman"/>
        </w:rPr>
      </w:pPr>
      <w:bookmarkStart w:id="10" w:name="_Toc532538837"/>
      <w:r w:rsidRPr="004F1ED3">
        <w:rPr>
          <w:rStyle w:val="H3Char"/>
          <w:rFonts w:cs="Times New Roman"/>
        </w:rPr>
        <w:t>Example 3rd level heading (in paragraph)</w:t>
      </w:r>
      <w:bookmarkEnd w:id="10"/>
      <w:r w:rsidRPr="004F1ED3">
        <w:rPr>
          <w:rFonts w:cs="Times New Roman"/>
        </w:rPr>
        <w:t>.  Example paragraph with heading in line with paragraph.</w:t>
      </w:r>
    </w:p>
    <w:p w:rsidR="00E859E6" w:rsidRPr="004F1ED3" w:rsidRDefault="00E859E6" w:rsidP="0067043E">
      <w:pPr>
        <w:pStyle w:val="H4"/>
        <w:contextualSpacing/>
        <w:rPr>
          <w:rFonts w:cs="Times New Roman"/>
        </w:rPr>
      </w:pPr>
      <w:bookmarkStart w:id="11" w:name="_Toc532538838"/>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1"/>
    </w:p>
    <w:p w:rsidR="005F0F57" w:rsidRPr="00CB1CBA" w:rsidRDefault="005F0F57" w:rsidP="005F0F57">
      <w:pPr>
        <w:ind w:firstLine="720"/>
      </w:pPr>
      <w:r w:rsidRPr="00CB1CBA">
        <w:t>Your table title, style, etc. should be formatted</w:t>
      </w:r>
      <w:r>
        <w:t xml:space="preserve"> according to your style guide. </w:t>
      </w:r>
      <w:r w:rsidRPr="00CB1CBA">
        <w:t>In order for your tables to populate in your List of Tables, you will need to highlight your table title and select “Table Title” style which is located under “Styles” in the Home Row. Tables must be formatted to fit within the 1.5 left, 1 right, 1 top, 1 bottom margins.</w:t>
      </w:r>
      <w:r>
        <w:t xml:space="preserve"> See USM Guidelines for more information on style and landscaped margins guidelines.</w:t>
      </w:r>
    </w:p>
    <w:p w:rsidR="00DF314B" w:rsidRPr="004F1ED3" w:rsidRDefault="00DF314B" w:rsidP="00715640">
      <w:pPr>
        <w:pStyle w:val="TableTitle"/>
        <w:rPr>
          <w:rFonts w:cs="Times New Roman"/>
        </w:rPr>
      </w:pPr>
      <w:r w:rsidRPr="004F1ED3">
        <w:rPr>
          <w:rFonts w:cs="Times New Roman"/>
        </w:rPr>
        <w:br/>
      </w:r>
      <w:bookmarkStart w:id="12" w:name="_Toc497298342"/>
      <w:r w:rsidRPr="004F1ED3">
        <w:rPr>
          <w:rFonts w:cs="Times New Roman"/>
        </w:rPr>
        <w:t>Example Table Title (be concise)</w:t>
      </w:r>
      <w:bookmarkEnd w:id="12"/>
    </w:p>
    <w:tbl>
      <w:tblPr>
        <w:tblStyle w:val="TableGrid"/>
        <w:tblW w:w="0" w:type="auto"/>
        <w:tblLook w:val="04A0" w:firstRow="1" w:lastRow="0" w:firstColumn="1" w:lastColumn="0" w:noHBand="0" w:noVBand="1"/>
      </w:tblPr>
      <w:tblGrid>
        <w:gridCol w:w="8630"/>
      </w:tblGrid>
      <w:tr w:rsidR="00DF314B" w:rsidRPr="004F1ED3" w:rsidTr="00866EA2">
        <w:tc>
          <w:tcPr>
            <w:tcW w:w="8630" w:type="dxa"/>
          </w:tcPr>
          <w:p w:rsidR="00DF314B" w:rsidRPr="004F1ED3" w:rsidRDefault="00DF314B" w:rsidP="00E859E6">
            <w:pPr>
              <w:pStyle w:val="TableNotes"/>
              <w:rPr>
                <w:rFonts w:cs="Times New Roman"/>
              </w:rPr>
            </w:pPr>
          </w:p>
        </w:tc>
      </w:tr>
      <w:tr w:rsidR="00DF314B" w:rsidRPr="004F1ED3" w:rsidTr="00866EA2">
        <w:tc>
          <w:tcPr>
            <w:tcW w:w="8630" w:type="dxa"/>
          </w:tcPr>
          <w:p w:rsidR="00DF314B" w:rsidRPr="004F1ED3" w:rsidRDefault="00DF314B" w:rsidP="00E859E6">
            <w:pPr>
              <w:pStyle w:val="TableNotes"/>
              <w:rPr>
                <w:rFonts w:cs="Times New Roman"/>
              </w:rPr>
            </w:pPr>
          </w:p>
        </w:tc>
      </w:tr>
    </w:tbl>
    <w:p w:rsidR="00DF314B" w:rsidRPr="004F1ED3" w:rsidRDefault="00DF314B" w:rsidP="00E859E6">
      <w:pPr>
        <w:pStyle w:val="TableNotes"/>
        <w:rPr>
          <w:rFonts w:cs="Times New Roman"/>
        </w:rPr>
      </w:pPr>
    </w:p>
    <w:p w:rsidR="00DF314B" w:rsidRDefault="00DF314B" w:rsidP="0067043E">
      <w:pPr>
        <w:pStyle w:val="TableNotes"/>
        <w:rPr>
          <w:rFonts w:cs="Times New Roman"/>
        </w:rPr>
      </w:pPr>
      <w:r w:rsidRPr="004F1ED3">
        <w:rPr>
          <w:rFonts w:cs="Times New Roman"/>
        </w:rPr>
        <w:t xml:space="preserve">Note: </w:t>
      </w:r>
      <w:r w:rsidR="00D80257">
        <w:rPr>
          <w:rFonts w:cs="Times New Roman"/>
        </w:rPr>
        <w:t>Here is an example of table notes in the table note style</w:t>
      </w:r>
      <w:r w:rsidR="00AE529B">
        <w:rPr>
          <w:rFonts w:cs="Times New Roman"/>
        </w:rPr>
        <w:t>.</w:t>
      </w:r>
      <w:r w:rsidR="00D80257">
        <w:rPr>
          <w:rFonts w:cs="Times New Roman"/>
        </w:rPr>
        <w:t xml:space="preserve"> The table notes should be formatted according to your style guide.</w:t>
      </w:r>
    </w:p>
    <w:p w:rsidR="00AE529B" w:rsidRDefault="00AE529B" w:rsidP="00AE529B">
      <w:pPr>
        <w:pStyle w:val="Paragraphs"/>
      </w:pPr>
      <w:r>
        <w:t>If your table is longer than one page, you will need to have a “Table Continued” for each additional page that the table goes over. See example on next page</w:t>
      </w:r>
    </w:p>
    <w:p w:rsidR="00DF314B" w:rsidRPr="004F1ED3" w:rsidRDefault="00341434" w:rsidP="001D4E76">
      <w:r>
        <w:lastRenderedPageBreak/>
        <w:fldChar w:fldCharType="begin"/>
      </w:r>
      <w:r w:rsidRPr="001D4E76">
        <w:instrText xml:space="preserve"> STYLEREF "Table Title" \l \n </w:instrText>
      </w:r>
      <w:r>
        <w:fldChar w:fldCharType="separate"/>
      </w:r>
      <w:r w:rsidR="006927CF">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Pr>
      <w:tblGrid>
        <w:gridCol w:w="8630"/>
      </w:tblGrid>
      <w:tr w:rsidR="00DF314B" w:rsidRPr="004F1ED3" w:rsidTr="00715640">
        <w:tc>
          <w:tcPr>
            <w:tcW w:w="8630" w:type="dxa"/>
          </w:tcPr>
          <w:p w:rsidR="00DF314B" w:rsidRPr="004F1ED3" w:rsidRDefault="00DF314B" w:rsidP="00715640">
            <w:pPr>
              <w:pStyle w:val="TableNotes"/>
              <w:rPr>
                <w:rFonts w:cs="Times New Roman"/>
              </w:rPr>
            </w:pPr>
          </w:p>
        </w:tc>
      </w:tr>
      <w:tr w:rsidR="00DF314B" w:rsidRPr="004F1ED3" w:rsidTr="00715640">
        <w:tc>
          <w:tcPr>
            <w:tcW w:w="8630" w:type="dxa"/>
          </w:tcPr>
          <w:p w:rsidR="00DF314B" w:rsidRPr="004F1ED3" w:rsidRDefault="00DF314B" w:rsidP="00715640">
            <w:pPr>
              <w:pStyle w:val="TableNotes"/>
              <w:rPr>
                <w:rFonts w:cs="Times New Roman"/>
              </w:rPr>
            </w:pPr>
          </w:p>
        </w:tc>
      </w:tr>
    </w:tbl>
    <w:p w:rsidR="00DF314B" w:rsidRPr="004F1ED3" w:rsidRDefault="00DF314B" w:rsidP="00C757E4">
      <w:pPr>
        <w:pStyle w:val="Paragraphs"/>
        <w:ind w:firstLine="0"/>
        <w:rPr>
          <w:rFonts w:cs="Times New Roman"/>
        </w:rPr>
      </w:pPr>
    </w:p>
    <w:p w:rsidR="00C757E4" w:rsidRDefault="00DF314B" w:rsidP="00C757E4">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AE529B" w:rsidRDefault="00AE529B" w:rsidP="00D80257">
      <w:pPr>
        <w:pStyle w:val="Paragraphs"/>
        <w:ind w:firstLine="0"/>
      </w:pPr>
    </w:p>
    <w:p w:rsidR="00D80257" w:rsidRPr="00AE529B" w:rsidRDefault="00D80257" w:rsidP="00D80257">
      <w:pPr>
        <w:pStyle w:val="Paragraphs"/>
        <w:ind w:firstLine="0"/>
      </w:pPr>
      <w:r>
        <w:tab/>
        <w:t xml:space="preserve">See below for an example of a figure. Similar to tables, the figure </w:t>
      </w:r>
      <w:r w:rsidR="00A908D5">
        <w:t xml:space="preserve">title </w:t>
      </w:r>
      <w:r>
        <w:t>should be according to your style guide</w:t>
      </w:r>
      <w:r w:rsidR="00476628">
        <w:t>. In order for your figure to populate in the List of Illustrations you will need to highlight the figure title and select the “Figure Title Style.” Figures must be within the 1.5 left, 1 right, 1 top, 1 bottom margins. Turn on the ruler to see the margins.</w:t>
      </w:r>
    </w:p>
    <w:p w:rsidR="0056175B" w:rsidRPr="004F1ED3" w:rsidRDefault="00C86905" w:rsidP="00C86905">
      <w:pPr>
        <w:pStyle w:val="Paragraphs"/>
        <w:rPr>
          <w:rFonts w:cs="Times New Roman"/>
        </w:rPr>
      </w:pPr>
      <w:r>
        <w:rPr>
          <w:rFonts w:cs="Times New Roman"/>
          <w:noProof/>
        </w:rPr>
        <w:drawing>
          <wp:inline distT="0" distB="0" distL="0" distR="0" wp14:anchorId="267E344E" wp14:editId="52A969AE">
            <wp:extent cx="4742498" cy="3648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56175B" w:rsidRPr="004F1ED3" w:rsidRDefault="0056175B" w:rsidP="00715640">
      <w:pPr>
        <w:pStyle w:val="FigureTitle"/>
        <w:rPr>
          <w:rFonts w:cs="Times New Roman"/>
        </w:rPr>
      </w:pPr>
      <w:bookmarkStart w:id="13" w:name="_Toc497298344"/>
      <w:r w:rsidRPr="004F1ED3">
        <w:rPr>
          <w:rFonts w:cs="Times New Roman"/>
        </w:rPr>
        <w:t>Example figure title.</w:t>
      </w:r>
      <w:bookmarkEnd w:id="13"/>
    </w:p>
    <w:p w:rsidR="00FD5FEA" w:rsidRDefault="0056175B" w:rsidP="00FD5FEA">
      <w:pPr>
        <w:pStyle w:val="FigureNotes"/>
        <w:rPr>
          <w:rFonts w:cs="Times New Roman"/>
        </w:rPr>
      </w:pPr>
      <w:r w:rsidRPr="004F1ED3">
        <w:rPr>
          <w:rFonts w:cs="Times New Roman"/>
        </w:rPr>
        <w:t>Use Fi</w:t>
      </w:r>
      <w:r w:rsidR="00AE529B">
        <w:rPr>
          <w:rFonts w:cs="Times New Roman"/>
        </w:rPr>
        <w:t xml:space="preserve">gure notes to explain what the figure </w:t>
      </w:r>
      <w:r w:rsidRPr="004F1ED3">
        <w:rPr>
          <w:rFonts w:cs="Times New Roman"/>
        </w:rPr>
        <w:t>is, add a citation for work that is not your own, etc.  Use this for Photos, Figures, Graphs, etc. (</w:t>
      </w:r>
      <w:r w:rsidR="00C86905">
        <w:rPr>
          <w:rFonts w:cs="Times New Roman"/>
        </w:rPr>
        <w:t>Lofty Return, USM Gulf Park, photography by Jeanne Stewart, 2015</w:t>
      </w:r>
      <w:r w:rsidRPr="004F1ED3">
        <w:rPr>
          <w:rFonts w:cs="Times New Roman"/>
        </w:rPr>
        <w:t>).</w:t>
      </w:r>
    </w:p>
    <w:p w:rsidR="002D0446" w:rsidRPr="00917DC3" w:rsidRDefault="002D0446" w:rsidP="002D0446">
      <w:pPr>
        <w:ind w:firstLine="288"/>
        <w:rPr>
          <w:rFonts w:cs="Arial"/>
        </w:rPr>
      </w:pPr>
      <w:r>
        <w:rPr>
          <w:rFonts w:cs="Arial"/>
        </w:rPr>
        <w:lastRenderedPageBreak/>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2D0446" w:rsidRPr="00917DC3" w:rsidRDefault="002D0446" w:rsidP="002D0446">
      <w:pPr>
        <w:rPr>
          <w:rFonts w:cs="Arial"/>
        </w:rPr>
      </w:pPr>
      <w:r w:rsidRPr="00917DC3">
        <w:rPr>
          <w:rFonts w:cs="Arial"/>
        </w:rPr>
        <w:t>Left 1.2 inches (this will guarantee there is nothing overlapping the page number), Right 1.25 inches and Bottom 1 inc</w:t>
      </w:r>
      <w:r>
        <w:rPr>
          <w:rFonts w:cs="Arial"/>
        </w:rPr>
        <w:t>h. See USM Guidelines for more information on Landscaped pages.</w:t>
      </w:r>
    </w:p>
    <w:p w:rsidR="002D0446" w:rsidRDefault="002D0446" w:rsidP="002D0446">
      <w:pPr>
        <w:ind w:firstLine="288"/>
        <w:rPr>
          <w:rFonts w:cs="Arial"/>
        </w:rPr>
      </w:pPr>
      <w:r>
        <w:rPr>
          <w:rFonts w:cs="Arial"/>
        </w:rPr>
        <w:t xml:space="preserve"> </w:t>
      </w:r>
    </w:p>
    <w:p w:rsidR="002D0446" w:rsidRPr="002D0446" w:rsidRDefault="002D0446" w:rsidP="002D0446">
      <w:pPr>
        <w:pStyle w:val="Paragraphs"/>
      </w:pPr>
    </w:p>
    <w:p w:rsidR="00D92A98" w:rsidRDefault="00D92A98" w:rsidP="00BE377B">
      <w:pPr>
        <w:sectPr w:rsidR="00D92A98" w:rsidSect="003C1756">
          <w:headerReference w:type="default" r:id="rId25"/>
          <w:footerReference w:type="default" r:id="rId26"/>
          <w:pgSz w:w="12240" w:h="15840"/>
          <w:pgMar w:top="1440" w:right="1440" w:bottom="1440" w:left="2160" w:header="720" w:footer="1440" w:gutter="0"/>
          <w:pgNumType w:start="1"/>
          <w:cols w:space="720"/>
          <w:docGrid w:linePitch="360"/>
        </w:sectPr>
      </w:pPr>
    </w:p>
    <w:p w:rsidR="00B31E34" w:rsidRPr="004F1ED3" w:rsidRDefault="00B31E34" w:rsidP="005F5BFF">
      <w:pPr>
        <w:pStyle w:val="ChapterTitleCT"/>
      </w:pPr>
      <w:bookmarkStart w:id="14" w:name="_Toc532538839"/>
      <w:r w:rsidRPr="004F1ED3">
        <w:lastRenderedPageBreak/>
        <w:t>- PLACEHOLDER CHAPTER TITLE</w:t>
      </w:r>
      <w:bookmarkEnd w:id="14"/>
    </w:p>
    <w:p w:rsidR="00476628" w:rsidRDefault="00476628" w:rsidP="00476628">
      <w:pPr>
        <w:pStyle w:val="Paragraphs"/>
      </w:pPr>
      <w:r w:rsidRPr="002F1183">
        <w:t xml:space="preserve">Begin a new chapter here. Please read the instructions in the USM Guidelines and refer to the examples for headings, tables, figures, chapter titles, appendices, etc. As you insert your material remember that you must work with paragraph marks turned on, so that you can see the formatting. Leave the section break (next page) in place wherever you see it. Use the styles set up in the style ribbon for your headings, etc. (never copy and paste headings or anything else connected with the styles). </w:t>
      </w:r>
    </w:p>
    <w:p w:rsidR="00476628" w:rsidRDefault="00476628" w:rsidP="00476628">
      <w:pPr>
        <w:pStyle w:val="Paragraphs"/>
      </w:pPr>
      <w:r>
        <w:t>The template is setup with five chapters. If you do not require five chapters, then delete the additional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476628" w:rsidRDefault="00476628" w:rsidP="00476628">
      <w:pPr>
        <w:pStyle w:val="Paragraphs"/>
      </w:pPr>
      <w:r>
        <w:t>To insert an additional chapter(s) in this template follow these steps:</w:t>
      </w:r>
    </w:p>
    <w:p w:rsidR="00476628" w:rsidRDefault="00476628" w:rsidP="00476628">
      <w:pPr>
        <w:pStyle w:val="Paragraphs"/>
        <w:numPr>
          <w:ilvl w:val="0"/>
          <w:numId w:val="4"/>
        </w:numPr>
        <w:ind w:left="1080"/>
      </w:pPr>
      <w:r>
        <w:t>Place your cursor between the last line of the content of this chapter and the “section break (next page).”</w:t>
      </w:r>
    </w:p>
    <w:p w:rsidR="00476628" w:rsidRDefault="00476628" w:rsidP="00476628">
      <w:pPr>
        <w:pStyle w:val="Paragraphs"/>
        <w:numPr>
          <w:ilvl w:val="0"/>
          <w:numId w:val="4"/>
        </w:numPr>
        <w:ind w:left="1080"/>
      </w:pPr>
      <w:r>
        <w:t>Click on “Page Layout”</w:t>
      </w:r>
    </w:p>
    <w:p w:rsidR="00476628" w:rsidRDefault="00476628" w:rsidP="00476628">
      <w:pPr>
        <w:pStyle w:val="Paragraphs"/>
        <w:numPr>
          <w:ilvl w:val="0"/>
          <w:numId w:val="4"/>
        </w:numPr>
        <w:ind w:left="1080"/>
      </w:pPr>
      <w:r>
        <w:t>Click on “Section Break (next page).”</w:t>
      </w:r>
    </w:p>
    <w:p w:rsidR="00476628" w:rsidRDefault="00476628" w:rsidP="00476628">
      <w:pPr>
        <w:pStyle w:val="Paragraphs"/>
        <w:numPr>
          <w:ilvl w:val="0"/>
          <w:numId w:val="4"/>
        </w:numPr>
        <w:ind w:left="1080"/>
      </w:pPr>
      <w:r>
        <w:t>Place your cursor at the top of the new page created by the last step and then click on “Chapter” in the style ribbon.</w:t>
      </w:r>
    </w:p>
    <w:p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rsidR="00476628" w:rsidRDefault="00476628" w:rsidP="00476628">
      <w:pPr>
        <w:pStyle w:val="Paragraphs"/>
        <w:numPr>
          <w:ilvl w:val="0"/>
          <w:numId w:val="4"/>
        </w:numPr>
        <w:ind w:left="1080"/>
      </w:pPr>
      <w:r>
        <w:lastRenderedPageBreak/>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B24B17" w:rsidRDefault="00B24B17" w:rsidP="00476628">
      <w:pPr>
        <w:pStyle w:val="Paragraphs"/>
        <w:ind w:left="720" w:firstLine="0"/>
        <w:rPr>
          <w:rFonts w:cs="Times New Roman"/>
        </w:rPr>
      </w:pPr>
    </w:p>
    <w:p w:rsidR="003B6058" w:rsidRDefault="003B6058" w:rsidP="003B6058">
      <w:pPr>
        <w:pStyle w:val="Paragraphs"/>
      </w:pPr>
    </w:p>
    <w:p w:rsidR="003B6058" w:rsidRPr="003B6058" w:rsidRDefault="003B6058" w:rsidP="003B6058">
      <w:pPr>
        <w:pStyle w:val="Paragraphs"/>
        <w:sectPr w:rsidR="003B6058" w:rsidRPr="003B6058" w:rsidSect="00D02159">
          <w:headerReference w:type="default" r:id="rId27"/>
          <w:footerReference w:type="default" r:id="rId28"/>
          <w:pgSz w:w="12240" w:h="15840"/>
          <w:pgMar w:top="1440" w:right="1440" w:bottom="1440" w:left="2160" w:header="720" w:footer="1440" w:gutter="0"/>
          <w:cols w:space="720"/>
          <w:docGrid w:linePitch="360"/>
        </w:sectPr>
      </w:pPr>
    </w:p>
    <w:p w:rsidR="003C2FFA" w:rsidRDefault="00B31E34" w:rsidP="003B6058">
      <w:pPr>
        <w:pStyle w:val="ChapterTitleCT"/>
      </w:pPr>
      <w:r w:rsidRPr="004F1ED3">
        <w:lastRenderedPageBreak/>
        <w:t xml:space="preserve"> </w:t>
      </w:r>
      <w:bookmarkStart w:id="15" w:name="_Toc532538840"/>
      <w:r w:rsidR="003B6058">
        <w:t>- PLACEHOLDER CHAPTER TITLE</w:t>
      </w:r>
      <w:bookmarkEnd w:id="15"/>
    </w:p>
    <w:p w:rsidR="00D92A98" w:rsidRDefault="003B6058" w:rsidP="003B6058">
      <w:pPr>
        <w:pStyle w:val="Paragraphs"/>
        <w:sectPr w:rsidR="00D92A98" w:rsidSect="00D02159">
          <w:headerReference w:type="default" r:id="rId29"/>
          <w:footerReference w:type="default" r:id="rId30"/>
          <w:pgSz w:w="12240" w:h="15840"/>
          <w:pgMar w:top="1440" w:right="1440" w:bottom="1440" w:left="2160" w:header="720" w:footer="1440" w:gutter="0"/>
          <w:cols w:space="720"/>
          <w:docGrid w:linePitch="360"/>
        </w:sectPr>
      </w:pPr>
      <w:r>
        <w:t>Begin a new chapter here.</w:t>
      </w:r>
    </w:p>
    <w:p w:rsidR="003B6058" w:rsidRDefault="003B6058" w:rsidP="003B6058">
      <w:pPr>
        <w:pStyle w:val="Paragraphs"/>
      </w:pPr>
    </w:p>
    <w:p w:rsidR="003B6058" w:rsidRDefault="002F1183" w:rsidP="002F1183">
      <w:pPr>
        <w:pStyle w:val="ChapterTitleCT"/>
      </w:pPr>
      <w:bookmarkStart w:id="16" w:name="_Toc532538841"/>
      <w:r>
        <w:t>– PLACEHOLDER CHAPTER TITLE</w:t>
      </w:r>
      <w:bookmarkEnd w:id="16"/>
    </w:p>
    <w:p w:rsidR="00476628" w:rsidRDefault="002F1183" w:rsidP="00476628">
      <w:pPr>
        <w:pStyle w:val="Paragraphs"/>
      </w:pPr>
      <w:r w:rsidRPr="002F1183">
        <w:t>Begin a new chapter here.</w:t>
      </w:r>
    </w:p>
    <w:p w:rsidR="007C3B7F" w:rsidRDefault="007C3B7F" w:rsidP="00476628">
      <w:pPr>
        <w:pStyle w:val="Paragraphs"/>
      </w:pPr>
    </w:p>
    <w:p w:rsidR="00DC00EC" w:rsidRDefault="00DC00EC" w:rsidP="002F1183">
      <w:pPr>
        <w:pStyle w:val="Paragraphs"/>
      </w:pPr>
    </w:p>
    <w:p w:rsidR="002F1183" w:rsidRDefault="002F1183" w:rsidP="002F1183">
      <w:pPr>
        <w:pStyle w:val="Paragraphs"/>
        <w:sectPr w:rsidR="002F1183" w:rsidSect="00D02159">
          <w:headerReference w:type="default" r:id="rId31"/>
          <w:footerReference w:type="default" r:id="rId32"/>
          <w:pgSz w:w="12240" w:h="15840"/>
          <w:pgMar w:top="1440" w:right="1440" w:bottom="1440" w:left="2160" w:header="720" w:footer="1440" w:gutter="0"/>
          <w:cols w:space="720"/>
          <w:docGrid w:linePitch="360"/>
        </w:sectPr>
      </w:pPr>
    </w:p>
    <w:p w:rsidR="002F1183" w:rsidRDefault="002F1183" w:rsidP="002F1183">
      <w:pPr>
        <w:pStyle w:val="ChapterTitleCT"/>
      </w:pPr>
      <w:bookmarkStart w:id="17" w:name="_Toc532538842"/>
      <w:r>
        <w:lastRenderedPageBreak/>
        <w:t>– PLACEHOLDER CHAPTER TITLE</w:t>
      </w:r>
      <w:bookmarkEnd w:id="17"/>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3047A3" w:rsidP="003047A3">
      <w:pPr>
        <w:pStyle w:val="APPENDIX"/>
      </w:pPr>
      <w:bookmarkStart w:id="18" w:name="_Toc532538843"/>
      <w:r>
        <w:lastRenderedPageBreak/>
        <w:t xml:space="preserve">- </w:t>
      </w:r>
      <w:r w:rsidR="00EF528C" w:rsidRPr="004F1ED3">
        <w:t>Placeholder Appendix Title</w:t>
      </w:r>
      <w:bookmarkEnd w:id="18"/>
    </w:p>
    <w:p w:rsidR="00946785" w:rsidRPr="00946785" w:rsidRDefault="00946785" w:rsidP="00946785">
      <w:pPr>
        <w:ind w:firstLine="720"/>
        <w:contextualSpacing/>
        <w:rPr>
          <w:rFonts w:cstheme="minorBidi"/>
        </w:rPr>
      </w:pPr>
      <w:r w:rsidRPr="00946785">
        <w:rPr>
          <w:rFonts w:cstheme="minorBidi"/>
        </w:rPr>
        <w:t>If there are tables included in your Appendices you may use the same formatting as seen in the other sections of your document. If you are inserting a .pdf, see instructions in the Guidelines. 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p>
    <w:p w:rsidR="00946785" w:rsidRPr="00946785" w:rsidRDefault="00946785" w:rsidP="00946785">
      <w:pPr>
        <w:numPr>
          <w:ilvl w:val="6"/>
          <w:numId w:val="0"/>
        </w:numPr>
        <w:rPr>
          <w:rFonts w:cstheme="minorBidi"/>
          <w:i/>
        </w:rPr>
      </w:pPr>
      <w:r w:rsidRPr="00946785">
        <w:rPr>
          <w:rFonts w:cstheme="minorBidi"/>
          <w:i/>
        </w:rPr>
        <w:br/>
      </w:r>
      <w:bookmarkStart w:id="19" w:name="_Toc497215222"/>
      <w:r w:rsidRPr="00946785">
        <w:rPr>
          <w:rFonts w:cstheme="minorBidi"/>
          <w:i/>
        </w:rPr>
        <w:t>Appendix Table Title Example (be concise)</w:t>
      </w:r>
      <w:bookmarkEnd w:id="19"/>
    </w:p>
    <w:tbl>
      <w:tblPr>
        <w:tblStyle w:val="TableGrid"/>
        <w:tblW w:w="0" w:type="auto"/>
        <w:tblLook w:val="04A0" w:firstRow="1" w:lastRow="0" w:firstColumn="1" w:lastColumn="0" w:noHBand="0" w:noVBand="1"/>
      </w:tblPr>
      <w:tblGrid>
        <w:gridCol w:w="8630"/>
      </w:tblGrid>
      <w:tr w:rsidR="00946785" w:rsidRPr="00946785" w:rsidTr="006D213B">
        <w:tc>
          <w:tcPr>
            <w:tcW w:w="8630" w:type="dxa"/>
          </w:tcPr>
          <w:p w:rsidR="00946785" w:rsidRPr="00946785" w:rsidRDefault="00946785" w:rsidP="00946785">
            <w:pPr>
              <w:rPr>
                <w:rFonts w:cstheme="minorBidi"/>
                <w:sz w:val="16"/>
                <w:szCs w:val="16"/>
              </w:rPr>
            </w:pPr>
          </w:p>
        </w:tc>
      </w:tr>
      <w:tr w:rsidR="00946785" w:rsidRPr="00946785" w:rsidTr="006D213B">
        <w:tc>
          <w:tcPr>
            <w:tcW w:w="8630" w:type="dxa"/>
          </w:tcPr>
          <w:p w:rsidR="00946785" w:rsidRPr="00946785" w:rsidRDefault="00946785" w:rsidP="00946785">
            <w:pPr>
              <w:rPr>
                <w:rFonts w:cstheme="minorBidi"/>
                <w:sz w:val="16"/>
                <w:szCs w:val="16"/>
              </w:rPr>
            </w:pPr>
          </w:p>
        </w:tc>
      </w:tr>
    </w:tbl>
    <w:p w:rsidR="00946785" w:rsidRPr="00946785" w:rsidRDefault="00946785" w:rsidP="00946785">
      <w:pPr>
        <w:rPr>
          <w:rFonts w:cstheme="minorBidi"/>
          <w:sz w:val="16"/>
          <w:szCs w:val="16"/>
        </w:rPr>
      </w:pPr>
    </w:p>
    <w:p w:rsidR="00946785" w:rsidRPr="00946785" w:rsidRDefault="00946785" w:rsidP="00946785">
      <w:pPr>
        <w:rPr>
          <w:rFonts w:cstheme="minorBidi"/>
          <w:sz w:val="16"/>
          <w:szCs w:val="16"/>
        </w:rPr>
      </w:pPr>
      <w:r w:rsidRPr="00946785">
        <w:rPr>
          <w:rFonts w:cstheme="minorBidi"/>
          <w:sz w:val="16"/>
          <w:szCs w:val="16"/>
        </w:rPr>
        <w:t>Note: If the table continues to a new page, type in the continued heading at the top of the next page. Continued heading = Table A1 (continued).</w:t>
      </w:r>
    </w:p>
    <w:p w:rsidR="00946785" w:rsidRPr="00946785" w:rsidRDefault="00946785" w:rsidP="00946785">
      <w:pPr>
        <w:rPr>
          <w:rFonts w:cstheme="minorBidi"/>
        </w:rPr>
      </w:pPr>
      <w:r w:rsidRPr="00946785">
        <w:rPr>
          <w:rFonts w:cstheme="minorBidi"/>
        </w:rPr>
        <w:t>Table A1 (continued).</w:t>
      </w:r>
    </w:p>
    <w:tbl>
      <w:tblPr>
        <w:tblStyle w:val="TableGrid"/>
        <w:tblW w:w="0" w:type="auto"/>
        <w:tblLook w:val="04A0" w:firstRow="1" w:lastRow="0" w:firstColumn="1" w:lastColumn="0" w:noHBand="0" w:noVBand="1"/>
      </w:tblPr>
      <w:tblGrid>
        <w:gridCol w:w="8630"/>
      </w:tblGrid>
      <w:tr w:rsidR="00946785" w:rsidRPr="00946785" w:rsidTr="006D213B">
        <w:tc>
          <w:tcPr>
            <w:tcW w:w="8630" w:type="dxa"/>
          </w:tcPr>
          <w:p w:rsidR="00946785" w:rsidRPr="00946785" w:rsidRDefault="00946785" w:rsidP="00946785">
            <w:pPr>
              <w:rPr>
                <w:rFonts w:cstheme="minorBidi"/>
                <w:sz w:val="16"/>
                <w:szCs w:val="16"/>
              </w:rPr>
            </w:pPr>
          </w:p>
        </w:tc>
      </w:tr>
      <w:tr w:rsidR="00946785" w:rsidRPr="00946785" w:rsidTr="006D213B">
        <w:tc>
          <w:tcPr>
            <w:tcW w:w="8630" w:type="dxa"/>
          </w:tcPr>
          <w:p w:rsidR="00946785" w:rsidRPr="00946785" w:rsidRDefault="00946785" w:rsidP="00946785">
            <w:pPr>
              <w:rPr>
                <w:rFonts w:cstheme="minorBidi"/>
                <w:sz w:val="16"/>
                <w:szCs w:val="16"/>
              </w:rPr>
            </w:pPr>
          </w:p>
        </w:tc>
      </w:tr>
    </w:tbl>
    <w:p w:rsidR="00946785" w:rsidRPr="00946785" w:rsidRDefault="00946785" w:rsidP="00946785">
      <w:pPr>
        <w:rPr>
          <w:rFonts w:cstheme="minorBidi"/>
        </w:rPr>
      </w:pPr>
    </w:p>
    <w:p w:rsidR="00946785" w:rsidRPr="00946785" w:rsidRDefault="00946785" w:rsidP="00946785">
      <w:pPr>
        <w:rPr>
          <w:rFonts w:cs="Arial"/>
          <w:sz w:val="16"/>
          <w:szCs w:val="16"/>
        </w:rPr>
      </w:pPr>
      <w:r w:rsidRPr="00946785">
        <w:rPr>
          <w:rFonts w:cstheme="minorBidi"/>
          <w:sz w:val="16"/>
          <w:szCs w:val="16"/>
        </w:rPr>
        <w:t xml:space="preserve">Note: If the table has a note, and continues to a second page (or beyond) the note only appears at the end of the table. Do not place the note at the end of each section of the table. If your table does not continue to another page, delete Table 1 (continued) and this </w:t>
      </w:r>
      <w:proofErr w:type="gramStart"/>
      <w:r w:rsidRPr="00946785">
        <w:rPr>
          <w:rFonts w:cstheme="minorBidi"/>
          <w:sz w:val="16"/>
          <w:szCs w:val="16"/>
        </w:rPr>
        <w:t>note.</w:t>
      </w:r>
      <w:r w:rsidRPr="00946785">
        <w:rPr>
          <w:rFonts w:cs="Arial"/>
          <w:sz w:val="16"/>
          <w:szCs w:val="16"/>
        </w:rPr>
        <w:t>.</w:t>
      </w:r>
      <w:proofErr w:type="gramEnd"/>
    </w:p>
    <w:p w:rsidR="00946785" w:rsidRPr="00946785" w:rsidRDefault="00946785" w:rsidP="00946785">
      <w:pPr>
        <w:ind w:firstLine="720"/>
        <w:rPr>
          <w:rFonts w:cstheme="minorBidi"/>
        </w:rPr>
      </w:pPr>
      <w:r w:rsidRPr="00946785">
        <w:rPr>
          <w:rFonts w:cstheme="minorBidi"/>
          <w:noProof/>
        </w:rPr>
        <w:drawing>
          <wp:inline distT="0" distB="0" distL="0" distR="0" wp14:anchorId="389238E2" wp14:editId="5C9D11BD">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946785" w:rsidRPr="00946785" w:rsidRDefault="00946785" w:rsidP="00946785">
      <w:pPr>
        <w:numPr>
          <w:ilvl w:val="7"/>
          <w:numId w:val="0"/>
        </w:numPr>
        <w:rPr>
          <w:rFonts w:cstheme="minorBidi"/>
        </w:rPr>
      </w:pPr>
      <w:bookmarkStart w:id="20" w:name="_Toc449947977"/>
      <w:bookmarkStart w:id="21" w:name="_Toc472429492"/>
      <w:r w:rsidRPr="00946785">
        <w:rPr>
          <w:rFonts w:cstheme="minorBidi"/>
        </w:rPr>
        <w:t>Example figure title.</w:t>
      </w:r>
      <w:bookmarkEnd w:id="20"/>
      <w:bookmarkEnd w:id="21"/>
    </w:p>
    <w:p w:rsidR="00946785" w:rsidRPr="00946785" w:rsidRDefault="00946785" w:rsidP="004E24F2">
      <w:pPr>
        <w:rPr>
          <w:rFonts w:cstheme="minorBidi"/>
          <w:sz w:val="16"/>
          <w:szCs w:val="16"/>
        </w:rPr>
      </w:pPr>
      <w:r w:rsidRPr="00946785">
        <w:rPr>
          <w:rFonts w:cstheme="minorBidi"/>
          <w:sz w:val="16"/>
          <w:szCs w:val="16"/>
        </w:rPr>
        <w:t>Use Figure notes to explain what this table is, add a citation for work that is not your own, etc. Use this for Photos, Figures, Graphs, etc. (the logo is the registered trademark of The University of Southern Mississippi).</w:t>
      </w:r>
    </w:p>
    <w:p w:rsidR="00946785" w:rsidRPr="00946785" w:rsidRDefault="00946785" w:rsidP="00946785">
      <w:pPr>
        <w:ind w:firstLine="720"/>
        <w:rPr>
          <w:rFonts w:cstheme="minorBidi"/>
        </w:rPr>
      </w:pPr>
      <w:r w:rsidRPr="00946785">
        <w:rPr>
          <w:rFonts w:cstheme="minorBidi"/>
        </w:rPr>
        <w:lastRenderedPageBreak/>
        <w:t xml:space="preserve">The template is setup with two appendices. If you need more than that it is best to insert the additional appendix/appendices between the current Appendix A and B. Insert a “section break (next page)” and then at the top of the new page use the Appendix heading style to create a new appendix heading.  Appendix B will change to Appendix C. </w:t>
      </w:r>
    </w:p>
    <w:p w:rsidR="00946785" w:rsidRPr="00946785" w:rsidRDefault="00946785" w:rsidP="00946785">
      <w:pPr>
        <w:ind w:firstLine="720"/>
        <w:rPr>
          <w:rFonts w:cstheme="minorBidi"/>
        </w:rPr>
      </w:pPr>
      <w:r w:rsidRPr="00946785">
        <w:rPr>
          <w:rFonts w:cstheme="minorBidi"/>
        </w:rPr>
        <w:t xml:space="preserve"> If you only need one appendix, delete the current Appendix B; do this by deleting the example IRB and then highlight everything from the Placeholder appendix title through the section break below. If you do not need any appendices, delete both appendices as instructed for Appendix B.</w:t>
      </w:r>
    </w:p>
    <w:p w:rsidR="00946785" w:rsidRPr="00946785" w:rsidRDefault="00946785" w:rsidP="00946785">
      <w:pPr>
        <w:ind w:firstLine="720"/>
        <w:rPr>
          <w:rFonts w:cstheme="minorBidi"/>
        </w:rPr>
      </w:pPr>
      <w:r w:rsidRPr="00946785">
        <w:rPr>
          <w:rFonts w:cstheme="minorBidi"/>
        </w:rPr>
        <w:t>To insert an additional appendix/appendices in this template follow these steps:</w:t>
      </w:r>
    </w:p>
    <w:p w:rsidR="00946785" w:rsidRPr="00946785" w:rsidRDefault="00946785" w:rsidP="00946785">
      <w:pPr>
        <w:numPr>
          <w:ilvl w:val="0"/>
          <w:numId w:val="5"/>
        </w:numPr>
        <w:spacing w:after="160"/>
        <w:ind w:left="1080"/>
        <w:contextualSpacing/>
        <w:rPr>
          <w:rFonts w:cstheme="minorBidi"/>
        </w:rPr>
      </w:pPr>
      <w:r w:rsidRPr="00946785">
        <w:rPr>
          <w:rFonts w:cstheme="minorBidi"/>
        </w:rPr>
        <w:t>Place your cursor between the last line of the content of this appendix and the “section break (next page).”</w:t>
      </w:r>
    </w:p>
    <w:p w:rsidR="00946785" w:rsidRPr="00946785" w:rsidRDefault="00946785" w:rsidP="00946785">
      <w:pPr>
        <w:numPr>
          <w:ilvl w:val="0"/>
          <w:numId w:val="5"/>
        </w:numPr>
        <w:spacing w:after="160"/>
        <w:ind w:left="1080"/>
        <w:contextualSpacing/>
        <w:rPr>
          <w:rFonts w:cstheme="minorBidi"/>
        </w:rPr>
      </w:pPr>
      <w:r w:rsidRPr="00946785">
        <w:rPr>
          <w:rFonts w:cstheme="minorBidi"/>
        </w:rPr>
        <w:t>Click on “Page Layout”</w:t>
      </w:r>
    </w:p>
    <w:p w:rsidR="00946785" w:rsidRPr="00946785" w:rsidRDefault="00946785" w:rsidP="00946785">
      <w:pPr>
        <w:numPr>
          <w:ilvl w:val="0"/>
          <w:numId w:val="5"/>
        </w:numPr>
        <w:spacing w:after="160"/>
        <w:ind w:left="1080"/>
        <w:contextualSpacing/>
        <w:rPr>
          <w:rFonts w:cstheme="minorBidi"/>
        </w:rPr>
      </w:pPr>
      <w:r w:rsidRPr="00946785">
        <w:rPr>
          <w:rFonts w:cstheme="minorBidi"/>
        </w:rPr>
        <w:t>Click on “Section Break (next page).”</w:t>
      </w:r>
    </w:p>
    <w:p w:rsidR="00946785" w:rsidRPr="00946785" w:rsidRDefault="00946785" w:rsidP="00946785">
      <w:pPr>
        <w:numPr>
          <w:ilvl w:val="0"/>
          <w:numId w:val="5"/>
        </w:numPr>
        <w:spacing w:after="160"/>
        <w:ind w:left="1080"/>
        <w:contextualSpacing/>
        <w:rPr>
          <w:rFonts w:cstheme="minorBidi"/>
        </w:rPr>
      </w:pPr>
      <w:r w:rsidRPr="00946785">
        <w:rPr>
          <w:rFonts w:cstheme="minorBidi"/>
        </w:rPr>
        <w:t>Place your cursor at the top of the new page created by the last step and then click on “APPENDIX” in the style ribbon.</w:t>
      </w:r>
    </w:p>
    <w:p w:rsidR="00946785" w:rsidRPr="00946785" w:rsidRDefault="00946785" w:rsidP="00946785">
      <w:pPr>
        <w:numPr>
          <w:ilvl w:val="0"/>
          <w:numId w:val="5"/>
        </w:numPr>
        <w:spacing w:after="160"/>
        <w:ind w:left="1080"/>
        <w:contextualSpacing/>
        <w:rPr>
          <w:rFonts w:cstheme="minorBidi"/>
        </w:rPr>
      </w:pPr>
      <w:r w:rsidRPr="00946785">
        <w:rPr>
          <w:rFonts w:cstheme="minorBidi"/>
        </w:rPr>
        <w:t xml:space="preserve">The last step will insert the new APPENDIX heading with the appropriate letter and will </w:t>
      </w:r>
      <w:proofErr w:type="spellStart"/>
      <w:r w:rsidRPr="00946785">
        <w:rPr>
          <w:rFonts w:cstheme="minorBidi"/>
        </w:rPr>
        <w:t>reletter</w:t>
      </w:r>
      <w:proofErr w:type="spellEnd"/>
      <w:r w:rsidRPr="00946785">
        <w:rPr>
          <w:rFonts w:cstheme="minorBidi"/>
        </w:rPr>
        <w:t xml:space="preserve"> the appendix that follows to correspond with this change.</w:t>
      </w:r>
    </w:p>
    <w:p w:rsidR="008E70F5" w:rsidRPr="008E70F5" w:rsidRDefault="00946785" w:rsidP="008D3E9B">
      <w:pPr>
        <w:numPr>
          <w:ilvl w:val="0"/>
          <w:numId w:val="5"/>
        </w:numPr>
        <w:spacing w:after="160"/>
        <w:ind w:left="1080"/>
        <w:contextualSpacing/>
      </w:pPr>
      <w:r w:rsidRPr="00946785">
        <w:rPr>
          <w:rFonts w:cstheme="minorBidi"/>
        </w:rPr>
        <w:t>After APPENDIX A (or B, etc.) – insert an “</w:t>
      </w:r>
      <w:proofErr w:type="spellStart"/>
      <w:r w:rsidRPr="00946785">
        <w:rPr>
          <w:rFonts w:cstheme="minorBidi"/>
        </w:rPr>
        <w:t>en</w:t>
      </w:r>
      <w:proofErr w:type="spellEnd"/>
      <w:r w:rsidRPr="00946785">
        <w:rPr>
          <w:rFonts w:cstheme="minorBidi"/>
        </w:rPr>
        <w:t xml:space="preserve"> dash” (CTRL+MINUS SIGN) and the new appendix title. Match the spacing shown at the top of the previous page (in the pre-built Appendix)</w:t>
      </w:r>
    </w:p>
    <w:p w:rsidR="00C45011" w:rsidRPr="004F1ED3" w:rsidRDefault="00C45011" w:rsidP="00A653A8">
      <w:pPr>
        <w:sectPr w:rsidR="00C45011" w:rsidRPr="004F1ED3" w:rsidSect="00715640">
          <w:headerReference w:type="default" r:id="rId34"/>
          <w:footerReference w:type="default" r:id="rId35"/>
          <w:pgSz w:w="12240" w:h="15840"/>
          <w:pgMar w:top="1440" w:right="1440" w:bottom="1440" w:left="2160" w:header="720" w:footer="1440" w:gutter="0"/>
          <w:cols w:space="720"/>
          <w:docGrid w:linePitch="360"/>
        </w:sectPr>
      </w:pPr>
    </w:p>
    <w:p w:rsidR="00C45011" w:rsidRPr="004F1ED3" w:rsidRDefault="00C45011" w:rsidP="003047A3">
      <w:pPr>
        <w:pStyle w:val="APPENDIX"/>
      </w:pPr>
      <w:bookmarkStart w:id="22" w:name="_Toc532538844"/>
      <w:r w:rsidRPr="004F1ED3">
        <w:lastRenderedPageBreak/>
        <w:t>– IRB Approval Letter</w:t>
      </w:r>
      <w:bookmarkEnd w:id="22"/>
    </w:p>
    <w:p w:rsidR="00C45011" w:rsidRPr="004F1ED3" w:rsidRDefault="00C45011" w:rsidP="00220896">
      <w:r w:rsidRPr="004F1ED3">
        <w:rPr>
          <w:noProof/>
        </w:rPr>
        <w:drawing>
          <wp:inline distT="0" distB="0" distL="0" distR="0" wp14:anchorId="14DDF62E" wp14:editId="2239F644">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AD6C2F">
      <w:pPr>
        <w:pStyle w:val="AT-AppendixTable"/>
        <w:sectPr w:rsidR="00C45011" w:rsidRPr="004F1ED3" w:rsidSect="003C1756">
          <w:headerReference w:type="default" r:id="rId37"/>
          <w:footerReference w:type="default" r:id="rId38"/>
          <w:pgSz w:w="12240" w:h="15840"/>
          <w:pgMar w:top="1440" w:right="1440" w:bottom="1440" w:left="2160" w:header="720" w:footer="1440" w:gutter="0"/>
          <w:cols w:space="720"/>
          <w:docGrid w:linePitch="360"/>
        </w:sectPr>
      </w:pPr>
    </w:p>
    <w:p w:rsidR="003E1BEE" w:rsidRPr="004F1ED3" w:rsidRDefault="00693E4E" w:rsidP="007C0562">
      <w:pPr>
        <w:pStyle w:val="PPH"/>
      </w:pPr>
      <w:bookmarkStart w:id="23" w:name="_Toc532538845"/>
      <w:r w:rsidRPr="004F1ED3">
        <w:lastRenderedPageBreak/>
        <w:t>REFERENCES</w:t>
      </w:r>
      <w:bookmarkEnd w:id="23"/>
    </w:p>
    <w:p w:rsidR="00277DF4" w:rsidRPr="00277DF4" w:rsidRDefault="00277DF4" w:rsidP="00277DF4">
      <w:r w:rsidRPr="00277DF4">
        <w:t xml:space="preserve">Example reference. Change heading to Bibliography or Works Cited, depending </w:t>
      </w:r>
    </w:p>
    <w:p w:rsidR="00277DF4" w:rsidRPr="00277DF4" w:rsidRDefault="00277DF4" w:rsidP="00277DF4">
      <w:pPr>
        <w:ind w:left="720"/>
      </w:pPr>
      <w:r w:rsidRPr="00277DF4">
        <w:t xml:space="preserve">on your chosen style manual. Be careful that the style applied to the heading above is not removed </w:t>
      </w:r>
    </w:p>
    <w:p w:rsidR="00277DF4" w:rsidRPr="00277DF4" w:rsidRDefault="00277DF4" w:rsidP="00277DF4">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277DF4" w:rsidRPr="00277DF4" w:rsidRDefault="00277DF4" w:rsidP="00277DF4">
      <w:pPr>
        <w:ind w:left="720" w:hanging="720"/>
      </w:pPr>
      <w:r w:rsidRPr="00277DF4">
        <w:t xml:space="preserve">If you are placing the references at the end of each chapter, delete this page (this is only appropriate for the College of Science and Technology).  Highlight the heading through the section break (next page) and then click on delete.  At the end of each chapter, use a first level heading and type the word References.  The References should always begin on a new page.  </w:t>
      </w:r>
    </w:p>
    <w:p w:rsidR="003C1756" w:rsidRPr="004F1ED3" w:rsidRDefault="003C1756" w:rsidP="00151157"/>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4D4" w:rsidRDefault="00A464D4" w:rsidP="003C1756">
      <w:pPr>
        <w:spacing w:line="240" w:lineRule="auto"/>
      </w:pPr>
      <w:r>
        <w:separator/>
      </w:r>
    </w:p>
  </w:endnote>
  <w:endnote w:type="continuationSeparator" w:id="0">
    <w:p w:rsidR="00A464D4" w:rsidRDefault="00A464D4"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334721"/>
      <w:docPartObj>
        <w:docPartGallery w:val="Page Numbers (Bottom of Page)"/>
        <w:docPartUnique/>
      </w:docPartObj>
    </w:sdtPr>
    <w:sdtEndPr>
      <w:rPr>
        <w:noProof/>
      </w:rPr>
    </w:sdtEndPr>
    <w:sdtContent>
      <w:p w:rsidR="00D92A98" w:rsidRDefault="00D92A98">
        <w:pPr>
          <w:pStyle w:val="Footer"/>
          <w:jc w:val="center"/>
        </w:pPr>
        <w:r>
          <w:fldChar w:fldCharType="begin"/>
        </w:r>
        <w:r>
          <w:instrText xml:space="preserve"> PAGE   \* MERGEFORMAT </w:instrText>
        </w:r>
        <w:r>
          <w:fldChar w:fldCharType="separate"/>
        </w:r>
        <w:r w:rsidR="0000574F">
          <w:rPr>
            <w:noProof/>
          </w:rPr>
          <w:t>6</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140"/>
      <w:docPartObj>
        <w:docPartGallery w:val="Page Numbers (Bottom of Page)"/>
        <w:docPartUnique/>
      </w:docPartObj>
    </w:sdtPr>
    <w:sdtEndPr>
      <w:rPr>
        <w:noProof/>
      </w:rPr>
    </w:sdtEndPr>
    <w:sdtContent>
      <w:p w:rsidR="00D92A98" w:rsidRDefault="00D92A98">
        <w:pPr>
          <w:pStyle w:val="Footer"/>
          <w:jc w:val="center"/>
        </w:pPr>
        <w:r>
          <w:fldChar w:fldCharType="begin"/>
        </w:r>
        <w:r>
          <w:instrText xml:space="preserve"> PAGE   \* MERGEFORMAT </w:instrText>
        </w:r>
        <w:r>
          <w:fldChar w:fldCharType="separate"/>
        </w:r>
        <w:r w:rsidR="0000574F">
          <w:rPr>
            <w:noProof/>
          </w:rPr>
          <w:t>8</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8765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10</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77992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74984"/>
      <w:docPartObj>
        <w:docPartGallery w:val="Page Numbers (Bottom of Page)"/>
        <w:docPartUnique/>
      </w:docPartObj>
    </w:sdtPr>
    <w:sdtEndPr>
      <w:rPr>
        <w:noProof/>
      </w:rPr>
    </w:sdtEndPr>
    <w:sdtContent>
      <w:p w:rsidR="00715640" w:rsidRDefault="00715640" w:rsidP="003C1756">
        <w:pPr>
          <w:pStyle w:val="Footer"/>
          <w:tabs>
            <w:tab w:val="clear" w:pos="4680"/>
          </w:tabs>
          <w:jc w:val="center"/>
        </w:pPr>
        <w:r>
          <w:fldChar w:fldCharType="begin"/>
        </w:r>
        <w:r>
          <w:instrText xml:space="preserve"> PAGE   \* MERGEFORMAT </w:instrText>
        </w:r>
        <w:r>
          <w:fldChar w:fldCharType="separate"/>
        </w:r>
        <w:r w:rsidR="0000574F" w:rsidRPr="0000574F">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77180"/>
      <w:docPartObj>
        <w:docPartGallery w:val="Page Numbers (Bottom of Page)"/>
        <w:docPartUnique/>
      </w:docPartObj>
    </w:sdtPr>
    <w:sdtEndPr>
      <w:rPr>
        <w:rFonts w:cs="Arial"/>
        <w:noProof/>
      </w:rPr>
    </w:sdtEndPr>
    <w:sdtContent>
      <w:p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00574F">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07763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sidRPr="0000574F">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997481"/>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25767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094508"/>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00574F">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804712"/>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56309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00574F">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4D4" w:rsidRDefault="00A464D4" w:rsidP="003C1756">
      <w:pPr>
        <w:spacing w:line="240" w:lineRule="auto"/>
      </w:pPr>
      <w:r>
        <w:separator/>
      </w:r>
    </w:p>
  </w:footnote>
  <w:footnote w:type="continuationSeparator" w:id="0">
    <w:p w:rsidR="00A464D4" w:rsidRDefault="00A464D4"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A98" w:rsidRDefault="00D92A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98207176"/>
    <w:lvl w:ilvl="0" w:tplc="420AEDF2">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6"/>
  </w:num>
  <w:num w:numId="3">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abstractNumId w:val="13"/>
  </w:num>
  <w:num w:numId="5">
    <w:abstractNumId w:val="12"/>
  </w:num>
  <w:num w:numId="6">
    <w:abstractNumId w:val="20"/>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7CBB"/>
    <w:rsid w:val="00032198"/>
    <w:rsid w:val="00037903"/>
    <w:rsid w:val="00051F23"/>
    <w:rsid w:val="0005322D"/>
    <w:rsid w:val="000544E8"/>
    <w:rsid w:val="00055129"/>
    <w:rsid w:val="00056609"/>
    <w:rsid w:val="00066775"/>
    <w:rsid w:val="00084388"/>
    <w:rsid w:val="0008521B"/>
    <w:rsid w:val="0009080A"/>
    <w:rsid w:val="000962D8"/>
    <w:rsid w:val="0009713B"/>
    <w:rsid w:val="000A0C77"/>
    <w:rsid w:val="000A14F3"/>
    <w:rsid w:val="000B0051"/>
    <w:rsid w:val="000C6D56"/>
    <w:rsid w:val="000D132A"/>
    <w:rsid w:val="000D22F1"/>
    <w:rsid w:val="000D26DB"/>
    <w:rsid w:val="000F1A44"/>
    <w:rsid w:val="00100612"/>
    <w:rsid w:val="00101D05"/>
    <w:rsid w:val="00105025"/>
    <w:rsid w:val="00121DC2"/>
    <w:rsid w:val="001421D0"/>
    <w:rsid w:val="001425D1"/>
    <w:rsid w:val="00151157"/>
    <w:rsid w:val="00175A3D"/>
    <w:rsid w:val="001760CD"/>
    <w:rsid w:val="001768F8"/>
    <w:rsid w:val="0018021E"/>
    <w:rsid w:val="00185D34"/>
    <w:rsid w:val="00195FBE"/>
    <w:rsid w:val="001B4E32"/>
    <w:rsid w:val="001B6A38"/>
    <w:rsid w:val="001C2CCA"/>
    <w:rsid w:val="001C3FC4"/>
    <w:rsid w:val="001D4E76"/>
    <w:rsid w:val="001D57D9"/>
    <w:rsid w:val="001D5FDC"/>
    <w:rsid w:val="001E47B0"/>
    <w:rsid w:val="001F57FA"/>
    <w:rsid w:val="0020109D"/>
    <w:rsid w:val="0020730B"/>
    <w:rsid w:val="0022047A"/>
    <w:rsid w:val="00220896"/>
    <w:rsid w:val="002350D2"/>
    <w:rsid w:val="0023540A"/>
    <w:rsid w:val="00240971"/>
    <w:rsid w:val="00241503"/>
    <w:rsid w:val="002421CC"/>
    <w:rsid w:val="00244D11"/>
    <w:rsid w:val="00251E5F"/>
    <w:rsid w:val="00254FD3"/>
    <w:rsid w:val="00267605"/>
    <w:rsid w:val="00273B6B"/>
    <w:rsid w:val="00277DF4"/>
    <w:rsid w:val="00287A9D"/>
    <w:rsid w:val="0029307F"/>
    <w:rsid w:val="002A0D44"/>
    <w:rsid w:val="002A2A29"/>
    <w:rsid w:val="002B0444"/>
    <w:rsid w:val="002D0446"/>
    <w:rsid w:val="002D5575"/>
    <w:rsid w:val="002D5C45"/>
    <w:rsid w:val="002E0511"/>
    <w:rsid w:val="002E726C"/>
    <w:rsid w:val="002F1183"/>
    <w:rsid w:val="002F23B1"/>
    <w:rsid w:val="002F6B06"/>
    <w:rsid w:val="00300020"/>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7F0E"/>
    <w:rsid w:val="00375F8F"/>
    <w:rsid w:val="00376A2A"/>
    <w:rsid w:val="00377546"/>
    <w:rsid w:val="00396259"/>
    <w:rsid w:val="00397D1C"/>
    <w:rsid w:val="003A7D91"/>
    <w:rsid w:val="003B2A7E"/>
    <w:rsid w:val="003B42E4"/>
    <w:rsid w:val="003B6058"/>
    <w:rsid w:val="003B7170"/>
    <w:rsid w:val="003C1756"/>
    <w:rsid w:val="003C2FFA"/>
    <w:rsid w:val="003E1762"/>
    <w:rsid w:val="003E1BEE"/>
    <w:rsid w:val="003E2176"/>
    <w:rsid w:val="003E48DB"/>
    <w:rsid w:val="003E5380"/>
    <w:rsid w:val="003E73E1"/>
    <w:rsid w:val="003F0FDD"/>
    <w:rsid w:val="003F7D0A"/>
    <w:rsid w:val="00401C06"/>
    <w:rsid w:val="004030CA"/>
    <w:rsid w:val="00410027"/>
    <w:rsid w:val="004101A1"/>
    <w:rsid w:val="0042166C"/>
    <w:rsid w:val="00423F9D"/>
    <w:rsid w:val="00434CA6"/>
    <w:rsid w:val="00437D78"/>
    <w:rsid w:val="0045097C"/>
    <w:rsid w:val="00460072"/>
    <w:rsid w:val="00476628"/>
    <w:rsid w:val="00484F0B"/>
    <w:rsid w:val="0049069D"/>
    <w:rsid w:val="004B167E"/>
    <w:rsid w:val="004B5006"/>
    <w:rsid w:val="004B6350"/>
    <w:rsid w:val="004C0F2A"/>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250EA"/>
    <w:rsid w:val="00525BD7"/>
    <w:rsid w:val="0053626D"/>
    <w:rsid w:val="00545944"/>
    <w:rsid w:val="00545E56"/>
    <w:rsid w:val="005475A5"/>
    <w:rsid w:val="0055603A"/>
    <w:rsid w:val="0056175B"/>
    <w:rsid w:val="00562124"/>
    <w:rsid w:val="005652CE"/>
    <w:rsid w:val="005926A6"/>
    <w:rsid w:val="00593092"/>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31B38"/>
    <w:rsid w:val="00641461"/>
    <w:rsid w:val="0064200B"/>
    <w:rsid w:val="00652B23"/>
    <w:rsid w:val="006534AE"/>
    <w:rsid w:val="00653587"/>
    <w:rsid w:val="00656448"/>
    <w:rsid w:val="0067043E"/>
    <w:rsid w:val="00680342"/>
    <w:rsid w:val="00684E3F"/>
    <w:rsid w:val="006927CF"/>
    <w:rsid w:val="00693B0B"/>
    <w:rsid w:val="00693E4E"/>
    <w:rsid w:val="006954F2"/>
    <w:rsid w:val="006A1B37"/>
    <w:rsid w:val="006C5CD0"/>
    <w:rsid w:val="006C6B32"/>
    <w:rsid w:val="006C6B92"/>
    <w:rsid w:val="006D0B4C"/>
    <w:rsid w:val="006E287C"/>
    <w:rsid w:val="006E5D65"/>
    <w:rsid w:val="006F47B9"/>
    <w:rsid w:val="0070233E"/>
    <w:rsid w:val="00704349"/>
    <w:rsid w:val="00710F65"/>
    <w:rsid w:val="007135A9"/>
    <w:rsid w:val="00715640"/>
    <w:rsid w:val="007156D5"/>
    <w:rsid w:val="00715AB2"/>
    <w:rsid w:val="00716AC0"/>
    <w:rsid w:val="007206AF"/>
    <w:rsid w:val="00723646"/>
    <w:rsid w:val="007301CF"/>
    <w:rsid w:val="00732D54"/>
    <w:rsid w:val="00733553"/>
    <w:rsid w:val="00734BB7"/>
    <w:rsid w:val="00740ADB"/>
    <w:rsid w:val="00743031"/>
    <w:rsid w:val="00743DF9"/>
    <w:rsid w:val="0074459B"/>
    <w:rsid w:val="00746DCE"/>
    <w:rsid w:val="00747E22"/>
    <w:rsid w:val="00750652"/>
    <w:rsid w:val="00752916"/>
    <w:rsid w:val="00762802"/>
    <w:rsid w:val="007649AF"/>
    <w:rsid w:val="00766C68"/>
    <w:rsid w:val="0077118A"/>
    <w:rsid w:val="007711BF"/>
    <w:rsid w:val="007748FA"/>
    <w:rsid w:val="00775277"/>
    <w:rsid w:val="00781DBB"/>
    <w:rsid w:val="00790F89"/>
    <w:rsid w:val="007A1451"/>
    <w:rsid w:val="007B3207"/>
    <w:rsid w:val="007B36A2"/>
    <w:rsid w:val="007B3DD2"/>
    <w:rsid w:val="007B5529"/>
    <w:rsid w:val="007C0562"/>
    <w:rsid w:val="007C2621"/>
    <w:rsid w:val="007C3B7F"/>
    <w:rsid w:val="007C3D05"/>
    <w:rsid w:val="007D0498"/>
    <w:rsid w:val="007D7045"/>
    <w:rsid w:val="007F1541"/>
    <w:rsid w:val="007F4EE5"/>
    <w:rsid w:val="008008A2"/>
    <w:rsid w:val="008042E4"/>
    <w:rsid w:val="0081420C"/>
    <w:rsid w:val="00816C44"/>
    <w:rsid w:val="0082621E"/>
    <w:rsid w:val="00837F29"/>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3495"/>
    <w:rsid w:val="008C219B"/>
    <w:rsid w:val="008D722F"/>
    <w:rsid w:val="008E3FB0"/>
    <w:rsid w:val="008E70F5"/>
    <w:rsid w:val="008F00FC"/>
    <w:rsid w:val="008F0F08"/>
    <w:rsid w:val="008F227A"/>
    <w:rsid w:val="008F54C0"/>
    <w:rsid w:val="00903997"/>
    <w:rsid w:val="00904425"/>
    <w:rsid w:val="009050B1"/>
    <w:rsid w:val="00910173"/>
    <w:rsid w:val="00912F54"/>
    <w:rsid w:val="0091720C"/>
    <w:rsid w:val="00934162"/>
    <w:rsid w:val="00941BC1"/>
    <w:rsid w:val="00943391"/>
    <w:rsid w:val="00945428"/>
    <w:rsid w:val="009454E8"/>
    <w:rsid w:val="00946785"/>
    <w:rsid w:val="009501BE"/>
    <w:rsid w:val="009509B5"/>
    <w:rsid w:val="009515C1"/>
    <w:rsid w:val="00952B70"/>
    <w:rsid w:val="0095417E"/>
    <w:rsid w:val="00961B37"/>
    <w:rsid w:val="00971FA8"/>
    <w:rsid w:val="00972156"/>
    <w:rsid w:val="00983582"/>
    <w:rsid w:val="00984761"/>
    <w:rsid w:val="00987B08"/>
    <w:rsid w:val="00994ACE"/>
    <w:rsid w:val="009A2BD8"/>
    <w:rsid w:val="009A402C"/>
    <w:rsid w:val="009A6175"/>
    <w:rsid w:val="009A6C1C"/>
    <w:rsid w:val="009A6C70"/>
    <w:rsid w:val="009A79CA"/>
    <w:rsid w:val="009B28E0"/>
    <w:rsid w:val="009C0339"/>
    <w:rsid w:val="009C27F1"/>
    <w:rsid w:val="009C319B"/>
    <w:rsid w:val="009D0797"/>
    <w:rsid w:val="009D58EE"/>
    <w:rsid w:val="009D7A2F"/>
    <w:rsid w:val="009D7D96"/>
    <w:rsid w:val="009E0CE1"/>
    <w:rsid w:val="009E7DB4"/>
    <w:rsid w:val="009F2FCD"/>
    <w:rsid w:val="009F4A29"/>
    <w:rsid w:val="009F71B6"/>
    <w:rsid w:val="00A02B68"/>
    <w:rsid w:val="00A11BF1"/>
    <w:rsid w:val="00A147B1"/>
    <w:rsid w:val="00A271A0"/>
    <w:rsid w:val="00A324FE"/>
    <w:rsid w:val="00A3259E"/>
    <w:rsid w:val="00A37D0C"/>
    <w:rsid w:val="00A401C3"/>
    <w:rsid w:val="00A43958"/>
    <w:rsid w:val="00A464D4"/>
    <w:rsid w:val="00A47864"/>
    <w:rsid w:val="00A54524"/>
    <w:rsid w:val="00A653A8"/>
    <w:rsid w:val="00A773C6"/>
    <w:rsid w:val="00A773D6"/>
    <w:rsid w:val="00A8001D"/>
    <w:rsid w:val="00A81E79"/>
    <w:rsid w:val="00A8316C"/>
    <w:rsid w:val="00A908D5"/>
    <w:rsid w:val="00A94054"/>
    <w:rsid w:val="00AA0B4C"/>
    <w:rsid w:val="00AA5F7F"/>
    <w:rsid w:val="00AA6B49"/>
    <w:rsid w:val="00AA78C3"/>
    <w:rsid w:val="00AC62DB"/>
    <w:rsid w:val="00AD38C0"/>
    <w:rsid w:val="00AD63BC"/>
    <w:rsid w:val="00AD6C2F"/>
    <w:rsid w:val="00AE08A0"/>
    <w:rsid w:val="00AE529B"/>
    <w:rsid w:val="00AF45BE"/>
    <w:rsid w:val="00B01055"/>
    <w:rsid w:val="00B07EA0"/>
    <w:rsid w:val="00B130FB"/>
    <w:rsid w:val="00B211DE"/>
    <w:rsid w:val="00B21AEC"/>
    <w:rsid w:val="00B230CC"/>
    <w:rsid w:val="00B24B17"/>
    <w:rsid w:val="00B31E34"/>
    <w:rsid w:val="00B3629F"/>
    <w:rsid w:val="00B60747"/>
    <w:rsid w:val="00B7284B"/>
    <w:rsid w:val="00B83991"/>
    <w:rsid w:val="00BA041A"/>
    <w:rsid w:val="00BA4589"/>
    <w:rsid w:val="00BB36F8"/>
    <w:rsid w:val="00BB4AE7"/>
    <w:rsid w:val="00BB4BB1"/>
    <w:rsid w:val="00BC4D37"/>
    <w:rsid w:val="00BD0744"/>
    <w:rsid w:val="00BD2C4D"/>
    <w:rsid w:val="00BE377B"/>
    <w:rsid w:val="00BF2D4E"/>
    <w:rsid w:val="00BF44E7"/>
    <w:rsid w:val="00C00E85"/>
    <w:rsid w:val="00C06E7C"/>
    <w:rsid w:val="00C11818"/>
    <w:rsid w:val="00C13CB5"/>
    <w:rsid w:val="00C23909"/>
    <w:rsid w:val="00C3696D"/>
    <w:rsid w:val="00C45011"/>
    <w:rsid w:val="00C45226"/>
    <w:rsid w:val="00C50D52"/>
    <w:rsid w:val="00C533C5"/>
    <w:rsid w:val="00C537A5"/>
    <w:rsid w:val="00C61070"/>
    <w:rsid w:val="00C64C32"/>
    <w:rsid w:val="00C7242D"/>
    <w:rsid w:val="00C72C65"/>
    <w:rsid w:val="00C73C85"/>
    <w:rsid w:val="00C74E91"/>
    <w:rsid w:val="00C757E4"/>
    <w:rsid w:val="00C86905"/>
    <w:rsid w:val="00C871D9"/>
    <w:rsid w:val="00C91ACB"/>
    <w:rsid w:val="00C942DF"/>
    <w:rsid w:val="00CA09F9"/>
    <w:rsid w:val="00CA279C"/>
    <w:rsid w:val="00CA2B98"/>
    <w:rsid w:val="00CA4465"/>
    <w:rsid w:val="00CB5815"/>
    <w:rsid w:val="00CC1CC3"/>
    <w:rsid w:val="00CD39AC"/>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55216"/>
    <w:rsid w:val="00D75DF9"/>
    <w:rsid w:val="00D76BB8"/>
    <w:rsid w:val="00D80257"/>
    <w:rsid w:val="00D80C92"/>
    <w:rsid w:val="00D85AA2"/>
    <w:rsid w:val="00D906E4"/>
    <w:rsid w:val="00D92A98"/>
    <w:rsid w:val="00D949C0"/>
    <w:rsid w:val="00DA0A11"/>
    <w:rsid w:val="00DA1CFF"/>
    <w:rsid w:val="00DC00EC"/>
    <w:rsid w:val="00DC22C3"/>
    <w:rsid w:val="00DC2F22"/>
    <w:rsid w:val="00DC6895"/>
    <w:rsid w:val="00DD04FC"/>
    <w:rsid w:val="00DE654E"/>
    <w:rsid w:val="00DE724E"/>
    <w:rsid w:val="00DF314B"/>
    <w:rsid w:val="00DF32D6"/>
    <w:rsid w:val="00E04845"/>
    <w:rsid w:val="00E10BE2"/>
    <w:rsid w:val="00E10FDE"/>
    <w:rsid w:val="00E1427C"/>
    <w:rsid w:val="00E170DD"/>
    <w:rsid w:val="00E22ACE"/>
    <w:rsid w:val="00E257A0"/>
    <w:rsid w:val="00E37164"/>
    <w:rsid w:val="00E4249D"/>
    <w:rsid w:val="00E45A7D"/>
    <w:rsid w:val="00E52FD8"/>
    <w:rsid w:val="00E56643"/>
    <w:rsid w:val="00E64DD3"/>
    <w:rsid w:val="00E663D0"/>
    <w:rsid w:val="00E666C5"/>
    <w:rsid w:val="00E77822"/>
    <w:rsid w:val="00E82AD8"/>
    <w:rsid w:val="00E8403E"/>
    <w:rsid w:val="00E859E6"/>
    <w:rsid w:val="00E873AC"/>
    <w:rsid w:val="00E9079B"/>
    <w:rsid w:val="00E94696"/>
    <w:rsid w:val="00E95B52"/>
    <w:rsid w:val="00EA01E2"/>
    <w:rsid w:val="00EA5ABF"/>
    <w:rsid w:val="00EB43C6"/>
    <w:rsid w:val="00EC243C"/>
    <w:rsid w:val="00EF170A"/>
    <w:rsid w:val="00EF4BBA"/>
    <w:rsid w:val="00EF528C"/>
    <w:rsid w:val="00EF648D"/>
    <w:rsid w:val="00F15C81"/>
    <w:rsid w:val="00F1620F"/>
    <w:rsid w:val="00F16246"/>
    <w:rsid w:val="00F26ABB"/>
    <w:rsid w:val="00F371EF"/>
    <w:rsid w:val="00F377ED"/>
    <w:rsid w:val="00F37CAB"/>
    <w:rsid w:val="00F428FB"/>
    <w:rsid w:val="00F42B5C"/>
    <w:rsid w:val="00F43C40"/>
    <w:rsid w:val="00F44402"/>
    <w:rsid w:val="00F44F69"/>
    <w:rsid w:val="00F509BD"/>
    <w:rsid w:val="00F51C60"/>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D3125"/>
    <w:rsid w:val="00FD547D"/>
    <w:rsid w:val="00FD5FEA"/>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C65EE31-A8D0-4355-9E81-6B26F156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410027"/>
    <w:pPr>
      <w:numPr>
        <w:ilvl w:val="7"/>
        <w:numId w:val="3"/>
      </w:numPr>
      <w:spacing w:afterLines="100" w:after="240" w:line="240" w:lineRule="auto"/>
    </w:pPr>
  </w:style>
  <w:style w:type="character" w:customStyle="1" w:styleId="FigureTitleChar">
    <w:name w:val="Figure Title Char"/>
    <w:basedOn w:val="ParagraphsChar"/>
    <w:link w:val="FigureTitle"/>
    <w:rsid w:val="004F1ED3"/>
    <w:rPr>
      <w:rFonts w:cstheme="minorBid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E77822"/>
    <w:pPr>
      <w:numPr>
        <w:numId w:val="7"/>
      </w:numPr>
    </w:p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E77822"/>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3.png"/><Relationship Id="rId3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12099B"/>
    <w:rsid w:val="0025100F"/>
    <w:rsid w:val="00290070"/>
    <w:rsid w:val="002E1FEB"/>
    <w:rsid w:val="0032197F"/>
    <w:rsid w:val="00380596"/>
    <w:rsid w:val="00750EDD"/>
    <w:rsid w:val="00805160"/>
    <w:rsid w:val="009B742C"/>
    <w:rsid w:val="009E1C20"/>
    <w:rsid w:val="00AF77DD"/>
    <w:rsid w:val="00B84FF4"/>
    <w:rsid w:val="00BA69E3"/>
    <w:rsid w:val="00DC28CD"/>
    <w:rsid w:val="00EA2061"/>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C20"/>
    <w:rPr>
      <w:color w:val="808080"/>
    </w:rPr>
  </w:style>
  <w:style w:type="paragraph" w:customStyle="1" w:styleId="E98ED5716CF64101B696D0217E6E9C36">
    <w:name w:val="E98ED5716CF64101B696D0217E6E9C36"/>
  </w:style>
  <w:style w:type="paragraph" w:customStyle="1" w:styleId="AB5DE1CEFBFF4E1E995D90BB286D0CA6">
    <w:name w:val="AB5DE1CEFBFF4E1E995D90BB286D0CA6"/>
  </w:style>
  <w:style w:type="paragraph" w:customStyle="1" w:styleId="3FA4382E1ED14F3DA24938CC3DBCDB1A">
    <w:name w:val="3FA4382E1ED14F3DA24938CC3DBCDB1A"/>
  </w:style>
  <w:style w:type="paragraph" w:customStyle="1" w:styleId="7E0D753ED8E04CC29FBFCF8FBE574B5E">
    <w:name w:val="7E0D753ED8E04CC29FBFCF8FBE574B5E"/>
  </w:style>
  <w:style w:type="paragraph" w:customStyle="1" w:styleId="6609A4415EA54893AFD68A27CEBB967A">
    <w:name w:val="6609A4415EA54893AFD68A27CEBB967A"/>
  </w:style>
  <w:style w:type="paragraph" w:customStyle="1" w:styleId="759E4D7255924F389979372828D37150">
    <w:name w:val="759E4D7255924F389979372828D37150"/>
  </w:style>
  <w:style w:type="paragraph" w:customStyle="1" w:styleId="C198DB89F83B455A9864C07EF4F7D229">
    <w:name w:val="C198DB89F83B455A9864C07EF4F7D229"/>
  </w:style>
  <w:style w:type="paragraph" w:customStyle="1" w:styleId="9C2667BFB42B4DDAA53E759334C59DE0">
    <w:name w:val="9C2667BFB42B4DDAA53E759334C59DE0"/>
  </w:style>
  <w:style w:type="paragraph" w:customStyle="1" w:styleId="D4E25572191347A09A3C0ED272EF8844">
    <w:name w:val="D4E25572191347A09A3C0ED272EF8844"/>
  </w:style>
  <w:style w:type="paragraph" w:customStyle="1" w:styleId="04D8CCE9463E4A9A89279B86635472B6">
    <w:name w:val="04D8CCE9463E4A9A89279B86635472B6"/>
  </w:style>
  <w:style w:type="paragraph" w:customStyle="1" w:styleId="4FED417E775E4C448CB9824D8E098E80">
    <w:name w:val="4FED417E775E4C448CB9824D8E098E80"/>
  </w:style>
  <w:style w:type="paragraph" w:customStyle="1" w:styleId="2042B9DEBC6740FB9E2F11B549FD6380">
    <w:name w:val="2042B9DEBC6740FB9E2F11B549FD6380"/>
  </w:style>
  <w:style w:type="paragraph" w:customStyle="1" w:styleId="0554ABF21B304D88BC0491337A67D2B8">
    <w:name w:val="0554ABF21B304D88BC0491337A67D2B8"/>
  </w:style>
  <w:style w:type="paragraph" w:customStyle="1" w:styleId="579393B228BD4D15858F3AC488BEA399">
    <w:name w:val="579393B228BD4D15858F3AC488BEA399"/>
  </w:style>
  <w:style w:type="paragraph" w:customStyle="1" w:styleId="A06A432DF37648C3A8579AD8FE483740">
    <w:name w:val="A06A432DF37648C3A8579AD8FE483740"/>
  </w:style>
  <w:style w:type="paragraph" w:customStyle="1" w:styleId="8D07DFC526E54E8CA50BC88EEBBF8CBA">
    <w:name w:val="8D07DFC526E54E8CA50BC88EEBBF8CBA"/>
  </w:style>
  <w:style w:type="paragraph" w:customStyle="1" w:styleId="129BB0ABB4E54A8BB8C17629E17A001D">
    <w:name w:val="129BB0ABB4E54A8BB8C17629E17A001D"/>
  </w:style>
  <w:style w:type="paragraph" w:customStyle="1" w:styleId="910504FCDA754D61B8990B73C306C6A6">
    <w:name w:val="910504FCDA754D61B8990B73C306C6A6"/>
  </w:style>
  <w:style w:type="paragraph" w:customStyle="1" w:styleId="9ADEACF23F48405894A627D9FAA739CD">
    <w:name w:val="9ADEACF23F48405894A627D9FAA739CD"/>
  </w:style>
  <w:style w:type="paragraph" w:customStyle="1" w:styleId="933F7710B9034057AA9C66E4A9C26740">
    <w:name w:val="933F7710B9034057AA9C66E4A9C26740"/>
  </w:style>
  <w:style w:type="paragraph" w:customStyle="1" w:styleId="6DEABEEA70C74038AC71B14C1A4E1AA7">
    <w:name w:val="6DEABEEA70C74038AC71B14C1A4E1AA7"/>
  </w:style>
  <w:style w:type="paragraph" w:customStyle="1" w:styleId="5B1EF3D4219549F9A8ABDF6C2C089464">
    <w:name w:val="5B1EF3D4219549F9A8ABDF6C2C089464"/>
  </w:style>
  <w:style w:type="paragraph" w:customStyle="1" w:styleId="6F37EA3EA587442B9C3E6436F705203B">
    <w:name w:val="6F37EA3EA587442B9C3E6436F705203B"/>
  </w:style>
  <w:style w:type="paragraph" w:customStyle="1" w:styleId="DA4DF7436A7B4AA1A9AB0A036657B10D">
    <w:name w:val="DA4DF7436A7B4AA1A9AB0A036657B10D"/>
  </w:style>
  <w:style w:type="paragraph" w:customStyle="1" w:styleId="3C20456D5F2F4C278C25FBA9210BDF03">
    <w:name w:val="3C20456D5F2F4C278C25FBA9210BDF03"/>
  </w:style>
  <w:style w:type="paragraph" w:customStyle="1" w:styleId="B85CBD37625A44149ED931AF9097C304">
    <w:name w:val="B85CBD37625A44149ED931AF9097C304"/>
  </w:style>
  <w:style w:type="paragraph" w:customStyle="1" w:styleId="B0EC6F70ACE140F98A14592DA0C5777E">
    <w:name w:val="B0EC6F70ACE140F98A14592DA0C5777E"/>
  </w:style>
  <w:style w:type="paragraph" w:customStyle="1" w:styleId="25DFC576820342B6A07C6CC4634BE09D">
    <w:name w:val="25DFC576820342B6A07C6CC4634BE09D"/>
  </w:style>
  <w:style w:type="paragraph" w:customStyle="1" w:styleId="4EAB7A38D02B4235A32360CBF2591AE5">
    <w:name w:val="4EAB7A38D02B4235A32360CBF2591AE5"/>
  </w:style>
  <w:style w:type="paragraph" w:customStyle="1" w:styleId="80BD35EC45AC4CBBBB0B10E0DD68A2FC">
    <w:name w:val="80BD35EC45AC4CBBBB0B10E0DD68A2FC"/>
  </w:style>
  <w:style w:type="paragraph" w:customStyle="1" w:styleId="DB1A2A70D4A64C1BA009F0C2D8E04044">
    <w:name w:val="DB1A2A70D4A64C1BA009F0C2D8E04044"/>
  </w:style>
  <w:style w:type="paragraph" w:customStyle="1" w:styleId="FBC6ADFCA7B64718B52C35E83E7235AF">
    <w:name w:val="FBC6ADFCA7B64718B52C35E83E7235AF"/>
  </w:style>
  <w:style w:type="paragraph" w:customStyle="1" w:styleId="88523E825CCA4E21BCA6CEA3B8A8B117">
    <w:name w:val="88523E825CCA4E21BCA6CEA3B8A8B117"/>
  </w:style>
  <w:style w:type="paragraph" w:customStyle="1" w:styleId="E26F0598AE274CC3B9953AEC0ADED519">
    <w:name w:val="E26F0598AE274CC3B9953AEC0ADED519"/>
  </w:style>
  <w:style w:type="paragraph" w:customStyle="1" w:styleId="2ABABFA74231409BA421BB2EF3B8E456">
    <w:name w:val="2ABABFA74231409BA421BB2EF3B8E456"/>
  </w:style>
  <w:style w:type="paragraph" w:customStyle="1" w:styleId="8F4684F4A71E48779FF7FDAEEE6D86B1">
    <w:name w:val="8F4684F4A71E48779FF7FDAEEE6D86B1"/>
  </w:style>
  <w:style w:type="paragraph" w:customStyle="1" w:styleId="001CF80DEFD04D359717CE175840F7EB">
    <w:name w:val="001CF80DEFD04D359717CE175840F7EB"/>
  </w:style>
  <w:style w:type="paragraph" w:customStyle="1" w:styleId="0D979D2FDDD34FA8A9B209D5FA6875DE">
    <w:name w:val="0D979D2FDDD34FA8A9B209D5FA6875DE"/>
  </w:style>
  <w:style w:type="paragraph" w:customStyle="1" w:styleId="E98ED5716CF64101B696D0217E6E9C361">
    <w:name w:val="E98ED5716CF64101B696D0217E6E9C361"/>
    <w:rsid w:val="00380596"/>
    <w:pPr>
      <w:spacing w:after="0" w:line="480" w:lineRule="auto"/>
    </w:pPr>
    <w:rPr>
      <w:rFonts w:ascii="Times New Roman" w:eastAsiaTheme="minorHAnsi" w:hAnsi="Times New Roman" w:cs="Times New Roman"/>
      <w:sz w:val="24"/>
      <w:szCs w:val="24"/>
    </w:rPr>
  </w:style>
  <w:style w:type="paragraph" w:customStyle="1" w:styleId="AB5DE1CEFBFF4E1E995D90BB286D0CA61">
    <w:name w:val="AB5DE1CEFBFF4E1E995D90BB286D0CA61"/>
    <w:rsid w:val="00380596"/>
    <w:pPr>
      <w:spacing w:after="0" w:line="480" w:lineRule="auto"/>
    </w:pPr>
    <w:rPr>
      <w:rFonts w:ascii="Times New Roman" w:eastAsiaTheme="minorHAnsi" w:hAnsi="Times New Roman" w:cs="Times New Roman"/>
      <w:sz w:val="24"/>
      <w:szCs w:val="24"/>
    </w:rPr>
  </w:style>
  <w:style w:type="paragraph" w:customStyle="1" w:styleId="3FA4382E1ED14F3DA24938CC3DBCDB1A1">
    <w:name w:val="3FA4382E1ED14F3DA24938CC3DBCDB1A1"/>
    <w:rsid w:val="00380596"/>
    <w:pPr>
      <w:spacing w:after="0" w:line="480" w:lineRule="auto"/>
    </w:pPr>
    <w:rPr>
      <w:rFonts w:ascii="Times New Roman" w:eastAsiaTheme="minorHAnsi" w:hAnsi="Times New Roman" w:cs="Times New Roman"/>
      <w:sz w:val="24"/>
      <w:szCs w:val="24"/>
    </w:rPr>
  </w:style>
  <w:style w:type="paragraph" w:customStyle="1" w:styleId="7E0D753ED8E04CC29FBFCF8FBE574B5E1">
    <w:name w:val="7E0D753ED8E04CC29FBFCF8FBE574B5E1"/>
    <w:rsid w:val="00380596"/>
    <w:pPr>
      <w:spacing w:after="0" w:line="480" w:lineRule="auto"/>
    </w:pPr>
    <w:rPr>
      <w:rFonts w:ascii="Times New Roman" w:eastAsiaTheme="minorHAnsi" w:hAnsi="Times New Roman" w:cs="Times New Roman"/>
      <w:sz w:val="24"/>
      <w:szCs w:val="24"/>
    </w:rPr>
  </w:style>
  <w:style w:type="paragraph" w:customStyle="1" w:styleId="6609A4415EA54893AFD68A27CEBB967A1">
    <w:name w:val="6609A4415EA54893AFD68A27CEBB967A1"/>
    <w:rsid w:val="00380596"/>
    <w:pPr>
      <w:spacing w:after="0" w:line="480" w:lineRule="auto"/>
    </w:pPr>
    <w:rPr>
      <w:rFonts w:ascii="Times New Roman" w:eastAsiaTheme="minorHAnsi" w:hAnsi="Times New Roman" w:cs="Times New Roman"/>
      <w:sz w:val="24"/>
      <w:szCs w:val="24"/>
    </w:rPr>
  </w:style>
  <w:style w:type="paragraph" w:customStyle="1" w:styleId="759E4D7255924F389979372828D371501">
    <w:name w:val="759E4D7255924F389979372828D371501"/>
    <w:rsid w:val="00380596"/>
    <w:pPr>
      <w:spacing w:after="0" w:line="480" w:lineRule="auto"/>
    </w:pPr>
    <w:rPr>
      <w:rFonts w:ascii="Times New Roman" w:eastAsiaTheme="minorHAnsi" w:hAnsi="Times New Roman" w:cs="Times New Roman"/>
      <w:sz w:val="24"/>
      <w:szCs w:val="24"/>
    </w:rPr>
  </w:style>
  <w:style w:type="paragraph" w:customStyle="1" w:styleId="D4E25572191347A09A3C0ED272EF88441">
    <w:name w:val="D4E25572191347A09A3C0ED272EF88441"/>
    <w:rsid w:val="00380596"/>
    <w:pPr>
      <w:spacing w:after="0" w:line="480" w:lineRule="auto"/>
    </w:pPr>
    <w:rPr>
      <w:rFonts w:ascii="Times New Roman" w:eastAsiaTheme="minorHAnsi" w:hAnsi="Times New Roman" w:cs="Times New Roman"/>
      <w:sz w:val="24"/>
      <w:szCs w:val="24"/>
    </w:rPr>
  </w:style>
  <w:style w:type="paragraph" w:customStyle="1" w:styleId="04D8CCE9463E4A9A89279B86635472B61">
    <w:name w:val="04D8CCE9463E4A9A89279B86635472B61"/>
    <w:rsid w:val="00380596"/>
    <w:pPr>
      <w:spacing w:after="0" w:line="480" w:lineRule="auto"/>
    </w:pPr>
    <w:rPr>
      <w:rFonts w:ascii="Times New Roman" w:eastAsiaTheme="minorHAnsi" w:hAnsi="Times New Roman" w:cs="Times New Roman"/>
      <w:sz w:val="24"/>
      <w:szCs w:val="24"/>
    </w:rPr>
  </w:style>
  <w:style w:type="paragraph" w:customStyle="1" w:styleId="2042B9DEBC6740FB9E2F11B549FD63801">
    <w:name w:val="2042B9DEBC6740FB9E2F11B549FD63801"/>
    <w:rsid w:val="00380596"/>
    <w:pPr>
      <w:spacing w:after="0" w:line="480" w:lineRule="auto"/>
    </w:pPr>
    <w:rPr>
      <w:rFonts w:ascii="Times New Roman" w:eastAsiaTheme="minorHAnsi" w:hAnsi="Times New Roman" w:cs="Times New Roman"/>
      <w:sz w:val="24"/>
      <w:szCs w:val="24"/>
    </w:rPr>
  </w:style>
  <w:style w:type="paragraph" w:customStyle="1" w:styleId="0554ABF21B304D88BC0491337A67D2B81">
    <w:name w:val="0554ABF21B304D88BC0491337A67D2B81"/>
    <w:rsid w:val="00380596"/>
    <w:pPr>
      <w:spacing w:after="0" w:line="480" w:lineRule="auto"/>
    </w:pPr>
    <w:rPr>
      <w:rFonts w:ascii="Times New Roman" w:eastAsiaTheme="minorHAnsi" w:hAnsi="Times New Roman" w:cs="Times New Roman"/>
      <w:sz w:val="24"/>
      <w:szCs w:val="24"/>
    </w:rPr>
  </w:style>
  <w:style w:type="paragraph" w:customStyle="1" w:styleId="579393B228BD4D15858F3AC488BEA3991">
    <w:name w:val="579393B228BD4D15858F3AC488BEA3991"/>
    <w:rsid w:val="00380596"/>
    <w:pPr>
      <w:spacing w:after="0" w:line="480" w:lineRule="auto"/>
    </w:pPr>
    <w:rPr>
      <w:rFonts w:ascii="Times New Roman" w:eastAsiaTheme="minorHAnsi" w:hAnsi="Times New Roman" w:cs="Times New Roman"/>
      <w:sz w:val="24"/>
      <w:szCs w:val="24"/>
    </w:rPr>
  </w:style>
  <w:style w:type="paragraph" w:customStyle="1" w:styleId="A06A432DF37648C3A8579AD8FE4837401">
    <w:name w:val="A06A432DF37648C3A8579AD8FE4837401"/>
    <w:rsid w:val="00380596"/>
    <w:pPr>
      <w:spacing w:after="0" w:line="480" w:lineRule="auto"/>
    </w:pPr>
    <w:rPr>
      <w:rFonts w:ascii="Times New Roman" w:eastAsiaTheme="minorHAnsi" w:hAnsi="Times New Roman" w:cs="Times New Roman"/>
      <w:sz w:val="24"/>
      <w:szCs w:val="24"/>
    </w:rPr>
  </w:style>
  <w:style w:type="paragraph" w:customStyle="1" w:styleId="8D07DFC526E54E8CA50BC88EEBBF8CBA1">
    <w:name w:val="8D07DFC526E54E8CA50BC88EEBBF8CBA1"/>
    <w:rsid w:val="00380596"/>
    <w:pPr>
      <w:spacing w:after="0" w:line="480" w:lineRule="auto"/>
    </w:pPr>
    <w:rPr>
      <w:rFonts w:ascii="Times New Roman" w:eastAsiaTheme="minorHAnsi" w:hAnsi="Times New Roman" w:cs="Times New Roman"/>
      <w:sz w:val="24"/>
      <w:szCs w:val="24"/>
    </w:rPr>
  </w:style>
  <w:style w:type="paragraph" w:customStyle="1" w:styleId="129BB0ABB4E54A8BB8C17629E17A001D1">
    <w:name w:val="129BB0ABB4E54A8BB8C17629E17A001D1"/>
    <w:rsid w:val="00380596"/>
    <w:pPr>
      <w:spacing w:after="0" w:line="480" w:lineRule="auto"/>
    </w:pPr>
    <w:rPr>
      <w:rFonts w:ascii="Times New Roman" w:eastAsiaTheme="minorHAnsi" w:hAnsi="Times New Roman" w:cs="Times New Roman"/>
      <w:sz w:val="24"/>
      <w:szCs w:val="24"/>
    </w:rPr>
  </w:style>
  <w:style w:type="paragraph" w:customStyle="1" w:styleId="910504FCDA754D61B8990B73C306C6A61">
    <w:name w:val="910504FCDA754D61B8990B73C306C6A61"/>
    <w:rsid w:val="00380596"/>
    <w:pPr>
      <w:spacing w:after="0" w:line="480" w:lineRule="auto"/>
    </w:pPr>
    <w:rPr>
      <w:rFonts w:ascii="Times New Roman" w:eastAsiaTheme="minorHAnsi" w:hAnsi="Times New Roman" w:cs="Times New Roman"/>
      <w:sz w:val="24"/>
      <w:szCs w:val="24"/>
    </w:rPr>
  </w:style>
  <w:style w:type="paragraph" w:customStyle="1" w:styleId="9ADEACF23F48405894A627D9FAA739CD1">
    <w:name w:val="9ADEACF23F48405894A627D9FAA739CD1"/>
    <w:rsid w:val="00380596"/>
    <w:pPr>
      <w:spacing w:after="0" w:line="480" w:lineRule="auto"/>
    </w:pPr>
    <w:rPr>
      <w:rFonts w:ascii="Times New Roman" w:eastAsiaTheme="minorHAnsi" w:hAnsi="Times New Roman" w:cs="Times New Roman"/>
      <w:sz w:val="24"/>
      <w:szCs w:val="24"/>
    </w:rPr>
  </w:style>
  <w:style w:type="paragraph" w:customStyle="1" w:styleId="933F7710B9034057AA9C66E4A9C267401">
    <w:name w:val="933F7710B9034057AA9C66E4A9C267401"/>
    <w:rsid w:val="00380596"/>
    <w:pPr>
      <w:spacing w:after="0" w:line="480" w:lineRule="auto"/>
    </w:pPr>
    <w:rPr>
      <w:rFonts w:ascii="Times New Roman" w:eastAsiaTheme="minorHAnsi" w:hAnsi="Times New Roman" w:cs="Times New Roman"/>
      <w:sz w:val="24"/>
      <w:szCs w:val="24"/>
    </w:rPr>
  </w:style>
  <w:style w:type="paragraph" w:customStyle="1" w:styleId="6DEABEEA70C74038AC71B14C1A4E1AA71">
    <w:name w:val="6DEABEEA70C74038AC71B14C1A4E1AA71"/>
    <w:rsid w:val="00380596"/>
    <w:pPr>
      <w:spacing w:after="0" w:line="480" w:lineRule="auto"/>
    </w:pPr>
    <w:rPr>
      <w:rFonts w:ascii="Times New Roman" w:eastAsiaTheme="minorHAnsi" w:hAnsi="Times New Roman" w:cs="Times New Roman"/>
      <w:sz w:val="24"/>
      <w:szCs w:val="24"/>
    </w:rPr>
  </w:style>
  <w:style w:type="paragraph" w:customStyle="1" w:styleId="5B1EF3D4219549F9A8ABDF6C2C0894641">
    <w:name w:val="5B1EF3D4219549F9A8ABDF6C2C0894641"/>
    <w:rsid w:val="00380596"/>
    <w:pPr>
      <w:spacing w:after="0" w:line="480" w:lineRule="auto"/>
    </w:pPr>
    <w:rPr>
      <w:rFonts w:ascii="Times New Roman" w:eastAsiaTheme="minorHAnsi" w:hAnsi="Times New Roman" w:cs="Times New Roman"/>
      <w:sz w:val="24"/>
      <w:szCs w:val="24"/>
    </w:rPr>
  </w:style>
  <w:style w:type="paragraph" w:customStyle="1" w:styleId="6F37EA3EA587442B9C3E6436F705203B1">
    <w:name w:val="6F37EA3EA587442B9C3E6436F705203B1"/>
    <w:rsid w:val="00380596"/>
    <w:pPr>
      <w:spacing w:after="0" w:line="480" w:lineRule="auto"/>
    </w:pPr>
    <w:rPr>
      <w:rFonts w:ascii="Times New Roman" w:eastAsiaTheme="minorHAnsi" w:hAnsi="Times New Roman" w:cs="Times New Roman"/>
      <w:sz w:val="24"/>
      <w:szCs w:val="24"/>
    </w:rPr>
  </w:style>
  <w:style w:type="paragraph" w:customStyle="1" w:styleId="DA4DF7436A7B4AA1A9AB0A036657B10D1">
    <w:name w:val="DA4DF7436A7B4AA1A9AB0A036657B10D1"/>
    <w:rsid w:val="00380596"/>
    <w:pPr>
      <w:spacing w:after="0" w:line="480" w:lineRule="auto"/>
    </w:pPr>
    <w:rPr>
      <w:rFonts w:ascii="Times New Roman" w:eastAsiaTheme="minorHAnsi" w:hAnsi="Times New Roman" w:cs="Times New Roman"/>
      <w:sz w:val="24"/>
      <w:szCs w:val="24"/>
    </w:rPr>
  </w:style>
  <w:style w:type="paragraph" w:customStyle="1" w:styleId="3C20456D5F2F4C278C25FBA9210BDF031">
    <w:name w:val="3C20456D5F2F4C278C25FBA9210BDF031"/>
    <w:rsid w:val="00380596"/>
    <w:pPr>
      <w:spacing w:after="0" w:line="480" w:lineRule="auto"/>
    </w:pPr>
    <w:rPr>
      <w:rFonts w:ascii="Times New Roman" w:eastAsiaTheme="minorHAnsi" w:hAnsi="Times New Roman" w:cs="Times New Roman"/>
      <w:sz w:val="24"/>
      <w:szCs w:val="24"/>
    </w:rPr>
  </w:style>
  <w:style w:type="paragraph" w:customStyle="1" w:styleId="B85CBD37625A44149ED931AF9097C3041">
    <w:name w:val="B85CBD37625A44149ED931AF9097C3041"/>
    <w:rsid w:val="00380596"/>
    <w:pPr>
      <w:spacing w:after="0" w:line="480" w:lineRule="auto"/>
    </w:pPr>
    <w:rPr>
      <w:rFonts w:ascii="Times New Roman" w:eastAsiaTheme="minorHAnsi" w:hAnsi="Times New Roman" w:cs="Times New Roman"/>
      <w:sz w:val="24"/>
      <w:szCs w:val="24"/>
    </w:rPr>
  </w:style>
  <w:style w:type="paragraph" w:customStyle="1" w:styleId="B0EC6F70ACE140F98A14592DA0C5777E1">
    <w:name w:val="B0EC6F70ACE140F98A14592DA0C5777E1"/>
    <w:rsid w:val="00380596"/>
    <w:pPr>
      <w:spacing w:after="0" w:line="480" w:lineRule="auto"/>
    </w:pPr>
    <w:rPr>
      <w:rFonts w:ascii="Times New Roman" w:eastAsiaTheme="minorHAnsi" w:hAnsi="Times New Roman" w:cs="Times New Roman"/>
      <w:sz w:val="24"/>
      <w:szCs w:val="24"/>
    </w:rPr>
  </w:style>
  <w:style w:type="paragraph" w:customStyle="1" w:styleId="25DFC576820342B6A07C6CC4634BE09D1">
    <w:name w:val="25DFC576820342B6A07C6CC4634BE09D1"/>
    <w:rsid w:val="00380596"/>
    <w:pPr>
      <w:spacing w:after="0" w:line="480" w:lineRule="auto"/>
    </w:pPr>
    <w:rPr>
      <w:rFonts w:ascii="Times New Roman" w:eastAsiaTheme="minorHAnsi" w:hAnsi="Times New Roman" w:cs="Times New Roman"/>
      <w:sz w:val="24"/>
      <w:szCs w:val="24"/>
    </w:rPr>
  </w:style>
  <w:style w:type="paragraph" w:customStyle="1" w:styleId="4EAB7A38D02B4235A32360CBF2591AE51">
    <w:name w:val="4EAB7A38D02B4235A32360CBF2591AE51"/>
    <w:rsid w:val="00380596"/>
    <w:pPr>
      <w:spacing w:after="0" w:line="480" w:lineRule="auto"/>
    </w:pPr>
    <w:rPr>
      <w:rFonts w:ascii="Times New Roman" w:eastAsiaTheme="minorHAnsi" w:hAnsi="Times New Roman" w:cs="Times New Roman"/>
      <w:sz w:val="24"/>
      <w:szCs w:val="24"/>
    </w:rPr>
  </w:style>
  <w:style w:type="paragraph" w:customStyle="1" w:styleId="80BD35EC45AC4CBBBB0B10E0DD68A2FC1">
    <w:name w:val="80BD35EC45AC4CBBBB0B10E0DD68A2FC1"/>
    <w:rsid w:val="00380596"/>
    <w:pPr>
      <w:spacing w:after="0" w:line="480" w:lineRule="auto"/>
    </w:pPr>
    <w:rPr>
      <w:rFonts w:ascii="Times New Roman" w:eastAsiaTheme="minorHAnsi" w:hAnsi="Times New Roman" w:cs="Times New Roman"/>
      <w:sz w:val="24"/>
      <w:szCs w:val="24"/>
    </w:rPr>
  </w:style>
  <w:style w:type="paragraph" w:customStyle="1" w:styleId="DB1A2A70D4A64C1BA009F0C2D8E040441">
    <w:name w:val="DB1A2A70D4A64C1BA009F0C2D8E040441"/>
    <w:rsid w:val="00380596"/>
    <w:pPr>
      <w:spacing w:after="0" w:line="480" w:lineRule="auto"/>
    </w:pPr>
    <w:rPr>
      <w:rFonts w:ascii="Times New Roman" w:eastAsiaTheme="minorHAnsi" w:hAnsi="Times New Roman" w:cs="Times New Roman"/>
      <w:sz w:val="24"/>
      <w:szCs w:val="24"/>
    </w:rPr>
  </w:style>
  <w:style w:type="paragraph" w:customStyle="1" w:styleId="FBC6ADFCA7B64718B52C35E83E7235AF1">
    <w:name w:val="FBC6ADFCA7B64718B52C35E83E7235AF1"/>
    <w:rsid w:val="00380596"/>
    <w:pPr>
      <w:spacing w:after="0" w:line="480" w:lineRule="auto"/>
    </w:pPr>
    <w:rPr>
      <w:rFonts w:ascii="Times New Roman" w:eastAsiaTheme="minorHAnsi" w:hAnsi="Times New Roman" w:cs="Times New Roman"/>
      <w:sz w:val="24"/>
      <w:szCs w:val="24"/>
    </w:rPr>
  </w:style>
  <w:style w:type="paragraph" w:customStyle="1" w:styleId="88523E825CCA4E21BCA6CEA3B8A8B1171">
    <w:name w:val="88523E825CCA4E21BCA6CEA3B8A8B1171"/>
    <w:rsid w:val="00380596"/>
    <w:pPr>
      <w:spacing w:after="0" w:line="480" w:lineRule="auto"/>
    </w:pPr>
    <w:rPr>
      <w:rFonts w:ascii="Times New Roman" w:eastAsiaTheme="minorHAnsi" w:hAnsi="Times New Roman" w:cs="Times New Roman"/>
      <w:sz w:val="24"/>
      <w:szCs w:val="24"/>
    </w:rPr>
  </w:style>
  <w:style w:type="paragraph" w:customStyle="1" w:styleId="E26F0598AE274CC3B9953AEC0ADED5191">
    <w:name w:val="E26F0598AE274CC3B9953AEC0ADED5191"/>
    <w:rsid w:val="00380596"/>
    <w:pPr>
      <w:spacing w:after="0" w:line="480" w:lineRule="auto"/>
    </w:pPr>
    <w:rPr>
      <w:rFonts w:ascii="Times New Roman" w:eastAsiaTheme="minorHAnsi" w:hAnsi="Times New Roman" w:cs="Times New Roman"/>
      <w:sz w:val="24"/>
      <w:szCs w:val="24"/>
    </w:rPr>
  </w:style>
  <w:style w:type="paragraph" w:customStyle="1" w:styleId="E98ED5716CF64101B696D0217E6E9C362">
    <w:name w:val="E98ED5716CF64101B696D0217E6E9C362"/>
    <w:rsid w:val="00380596"/>
    <w:pPr>
      <w:spacing w:after="0" w:line="480" w:lineRule="auto"/>
    </w:pPr>
    <w:rPr>
      <w:rFonts w:ascii="Times New Roman" w:eastAsiaTheme="minorHAnsi" w:hAnsi="Times New Roman" w:cs="Times New Roman"/>
      <w:sz w:val="24"/>
      <w:szCs w:val="24"/>
    </w:rPr>
  </w:style>
  <w:style w:type="paragraph" w:customStyle="1" w:styleId="AB5DE1CEFBFF4E1E995D90BB286D0CA62">
    <w:name w:val="AB5DE1CEFBFF4E1E995D90BB286D0CA62"/>
    <w:rsid w:val="00380596"/>
    <w:pPr>
      <w:spacing w:after="0" w:line="480" w:lineRule="auto"/>
    </w:pPr>
    <w:rPr>
      <w:rFonts w:ascii="Times New Roman" w:eastAsiaTheme="minorHAnsi" w:hAnsi="Times New Roman" w:cs="Times New Roman"/>
      <w:sz w:val="24"/>
      <w:szCs w:val="24"/>
    </w:rPr>
  </w:style>
  <w:style w:type="paragraph" w:customStyle="1" w:styleId="3FA4382E1ED14F3DA24938CC3DBCDB1A2">
    <w:name w:val="3FA4382E1ED14F3DA24938CC3DBCDB1A2"/>
    <w:rsid w:val="00380596"/>
    <w:pPr>
      <w:spacing w:after="0" w:line="480" w:lineRule="auto"/>
    </w:pPr>
    <w:rPr>
      <w:rFonts w:ascii="Times New Roman" w:eastAsiaTheme="minorHAnsi" w:hAnsi="Times New Roman" w:cs="Times New Roman"/>
      <w:sz w:val="24"/>
      <w:szCs w:val="24"/>
    </w:rPr>
  </w:style>
  <w:style w:type="paragraph" w:customStyle="1" w:styleId="7E0D753ED8E04CC29FBFCF8FBE574B5E2">
    <w:name w:val="7E0D753ED8E04CC29FBFCF8FBE574B5E2"/>
    <w:rsid w:val="00380596"/>
    <w:pPr>
      <w:spacing w:after="0" w:line="480" w:lineRule="auto"/>
    </w:pPr>
    <w:rPr>
      <w:rFonts w:ascii="Times New Roman" w:eastAsiaTheme="minorHAnsi" w:hAnsi="Times New Roman" w:cs="Times New Roman"/>
      <w:sz w:val="24"/>
      <w:szCs w:val="24"/>
    </w:rPr>
  </w:style>
  <w:style w:type="paragraph" w:customStyle="1" w:styleId="6609A4415EA54893AFD68A27CEBB967A2">
    <w:name w:val="6609A4415EA54893AFD68A27CEBB967A2"/>
    <w:rsid w:val="00380596"/>
    <w:pPr>
      <w:spacing w:after="0" w:line="480" w:lineRule="auto"/>
    </w:pPr>
    <w:rPr>
      <w:rFonts w:ascii="Times New Roman" w:eastAsiaTheme="minorHAnsi" w:hAnsi="Times New Roman" w:cs="Times New Roman"/>
      <w:sz w:val="24"/>
      <w:szCs w:val="24"/>
    </w:rPr>
  </w:style>
  <w:style w:type="paragraph" w:customStyle="1" w:styleId="759E4D7255924F389979372828D371502">
    <w:name w:val="759E4D7255924F389979372828D371502"/>
    <w:rsid w:val="00380596"/>
    <w:pPr>
      <w:spacing w:after="0" w:line="480" w:lineRule="auto"/>
    </w:pPr>
    <w:rPr>
      <w:rFonts w:ascii="Times New Roman" w:eastAsiaTheme="minorHAnsi" w:hAnsi="Times New Roman" w:cs="Times New Roman"/>
      <w:sz w:val="24"/>
      <w:szCs w:val="24"/>
    </w:rPr>
  </w:style>
  <w:style w:type="paragraph" w:customStyle="1" w:styleId="D4E25572191347A09A3C0ED272EF88442">
    <w:name w:val="D4E25572191347A09A3C0ED272EF88442"/>
    <w:rsid w:val="00380596"/>
    <w:pPr>
      <w:spacing w:after="0" w:line="480" w:lineRule="auto"/>
    </w:pPr>
    <w:rPr>
      <w:rFonts w:ascii="Times New Roman" w:eastAsiaTheme="minorHAnsi" w:hAnsi="Times New Roman" w:cs="Times New Roman"/>
      <w:sz w:val="24"/>
      <w:szCs w:val="24"/>
    </w:rPr>
  </w:style>
  <w:style w:type="paragraph" w:customStyle="1" w:styleId="04D8CCE9463E4A9A89279B86635472B62">
    <w:name w:val="04D8CCE9463E4A9A89279B86635472B62"/>
    <w:rsid w:val="00380596"/>
    <w:pPr>
      <w:spacing w:after="0" w:line="480" w:lineRule="auto"/>
    </w:pPr>
    <w:rPr>
      <w:rFonts w:ascii="Times New Roman" w:eastAsiaTheme="minorHAnsi" w:hAnsi="Times New Roman" w:cs="Times New Roman"/>
      <w:sz w:val="24"/>
      <w:szCs w:val="24"/>
    </w:rPr>
  </w:style>
  <w:style w:type="paragraph" w:customStyle="1" w:styleId="2042B9DEBC6740FB9E2F11B549FD63802">
    <w:name w:val="2042B9DEBC6740FB9E2F11B549FD63802"/>
    <w:rsid w:val="00380596"/>
    <w:pPr>
      <w:spacing w:after="0" w:line="480" w:lineRule="auto"/>
    </w:pPr>
    <w:rPr>
      <w:rFonts w:ascii="Times New Roman" w:eastAsiaTheme="minorHAnsi" w:hAnsi="Times New Roman" w:cs="Times New Roman"/>
      <w:sz w:val="24"/>
      <w:szCs w:val="24"/>
    </w:rPr>
  </w:style>
  <w:style w:type="paragraph" w:customStyle="1" w:styleId="0554ABF21B304D88BC0491337A67D2B82">
    <w:name w:val="0554ABF21B304D88BC0491337A67D2B82"/>
    <w:rsid w:val="00380596"/>
    <w:pPr>
      <w:spacing w:after="0" w:line="480" w:lineRule="auto"/>
    </w:pPr>
    <w:rPr>
      <w:rFonts w:ascii="Times New Roman" w:eastAsiaTheme="minorHAnsi" w:hAnsi="Times New Roman" w:cs="Times New Roman"/>
      <w:sz w:val="24"/>
      <w:szCs w:val="24"/>
    </w:rPr>
  </w:style>
  <w:style w:type="paragraph" w:customStyle="1" w:styleId="579393B228BD4D15858F3AC488BEA3992">
    <w:name w:val="579393B228BD4D15858F3AC488BEA3992"/>
    <w:rsid w:val="00380596"/>
    <w:pPr>
      <w:spacing w:after="0" w:line="480" w:lineRule="auto"/>
    </w:pPr>
    <w:rPr>
      <w:rFonts w:ascii="Times New Roman" w:eastAsiaTheme="minorHAnsi" w:hAnsi="Times New Roman" w:cs="Times New Roman"/>
      <w:sz w:val="24"/>
      <w:szCs w:val="24"/>
    </w:rPr>
  </w:style>
  <w:style w:type="paragraph" w:customStyle="1" w:styleId="A06A432DF37648C3A8579AD8FE4837402">
    <w:name w:val="A06A432DF37648C3A8579AD8FE4837402"/>
    <w:rsid w:val="00380596"/>
    <w:pPr>
      <w:spacing w:after="0" w:line="480" w:lineRule="auto"/>
    </w:pPr>
    <w:rPr>
      <w:rFonts w:ascii="Times New Roman" w:eastAsiaTheme="minorHAnsi" w:hAnsi="Times New Roman" w:cs="Times New Roman"/>
      <w:sz w:val="24"/>
      <w:szCs w:val="24"/>
    </w:rPr>
  </w:style>
  <w:style w:type="paragraph" w:customStyle="1" w:styleId="8D07DFC526E54E8CA50BC88EEBBF8CBA2">
    <w:name w:val="8D07DFC526E54E8CA50BC88EEBBF8CBA2"/>
    <w:rsid w:val="00380596"/>
    <w:pPr>
      <w:spacing w:after="0" w:line="480" w:lineRule="auto"/>
    </w:pPr>
    <w:rPr>
      <w:rFonts w:ascii="Times New Roman" w:eastAsiaTheme="minorHAnsi" w:hAnsi="Times New Roman" w:cs="Times New Roman"/>
      <w:sz w:val="24"/>
      <w:szCs w:val="24"/>
    </w:rPr>
  </w:style>
  <w:style w:type="paragraph" w:customStyle="1" w:styleId="129BB0ABB4E54A8BB8C17629E17A001D2">
    <w:name w:val="129BB0ABB4E54A8BB8C17629E17A001D2"/>
    <w:rsid w:val="00380596"/>
    <w:pPr>
      <w:spacing w:after="0" w:line="480" w:lineRule="auto"/>
    </w:pPr>
    <w:rPr>
      <w:rFonts w:ascii="Times New Roman" w:eastAsiaTheme="minorHAnsi" w:hAnsi="Times New Roman" w:cs="Times New Roman"/>
      <w:sz w:val="24"/>
      <w:szCs w:val="24"/>
    </w:rPr>
  </w:style>
  <w:style w:type="paragraph" w:customStyle="1" w:styleId="910504FCDA754D61B8990B73C306C6A62">
    <w:name w:val="910504FCDA754D61B8990B73C306C6A62"/>
    <w:rsid w:val="00380596"/>
    <w:pPr>
      <w:spacing w:after="0" w:line="480" w:lineRule="auto"/>
    </w:pPr>
    <w:rPr>
      <w:rFonts w:ascii="Times New Roman" w:eastAsiaTheme="minorHAnsi" w:hAnsi="Times New Roman" w:cs="Times New Roman"/>
      <w:sz w:val="24"/>
      <w:szCs w:val="24"/>
    </w:rPr>
  </w:style>
  <w:style w:type="paragraph" w:customStyle="1" w:styleId="9ADEACF23F48405894A627D9FAA739CD2">
    <w:name w:val="9ADEACF23F48405894A627D9FAA739CD2"/>
    <w:rsid w:val="00380596"/>
    <w:pPr>
      <w:spacing w:after="0" w:line="480" w:lineRule="auto"/>
    </w:pPr>
    <w:rPr>
      <w:rFonts w:ascii="Times New Roman" w:eastAsiaTheme="minorHAnsi" w:hAnsi="Times New Roman" w:cs="Times New Roman"/>
      <w:sz w:val="24"/>
      <w:szCs w:val="24"/>
    </w:rPr>
  </w:style>
  <w:style w:type="paragraph" w:customStyle="1" w:styleId="933F7710B9034057AA9C66E4A9C267402">
    <w:name w:val="933F7710B9034057AA9C66E4A9C267402"/>
    <w:rsid w:val="00380596"/>
    <w:pPr>
      <w:spacing w:after="0" w:line="480" w:lineRule="auto"/>
    </w:pPr>
    <w:rPr>
      <w:rFonts w:ascii="Times New Roman" w:eastAsiaTheme="minorHAnsi" w:hAnsi="Times New Roman" w:cs="Times New Roman"/>
      <w:sz w:val="24"/>
      <w:szCs w:val="24"/>
    </w:rPr>
  </w:style>
  <w:style w:type="paragraph" w:customStyle="1" w:styleId="6DEABEEA70C74038AC71B14C1A4E1AA72">
    <w:name w:val="6DEABEEA70C74038AC71B14C1A4E1AA72"/>
    <w:rsid w:val="00380596"/>
    <w:pPr>
      <w:spacing w:after="0" w:line="480" w:lineRule="auto"/>
    </w:pPr>
    <w:rPr>
      <w:rFonts w:ascii="Times New Roman" w:eastAsiaTheme="minorHAnsi" w:hAnsi="Times New Roman" w:cs="Times New Roman"/>
      <w:sz w:val="24"/>
      <w:szCs w:val="24"/>
    </w:rPr>
  </w:style>
  <w:style w:type="paragraph" w:customStyle="1" w:styleId="5B1EF3D4219549F9A8ABDF6C2C0894642">
    <w:name w:val="5B1EF3D4219549F9A8ABDF6C2C0894642"/>
    <w:rsid w:val="00380596"/>
    <w:pPr>
      <w:spacing w:after="0" w:line="480" w:lineRule="auto"/>
    </w:pPr>
    <w:rPr>
      <w:rFonts w:ascii="Times New Roman" w:eastAsiaTheme="minorHAnsi" w:hAnsi="Times New Roman" w:cs="Times New Roman"/>
      <w:sz w:val="24"/>
      <w:szCs w:val="24"/>
    </w:rPr>
  </w:style>
  <w:style w:type="paragraph" w:customStyle="1" w:styleId="6F37EA3EA587442B9C3E6436F705203B2">
    <w:name w:val="6F37EA3EA587442B9C3E6436F705203B2"/>
    <w:rsid w:val="00380596"/>
    <w:pPr>
      <w:spacing w:after="0" w:line="480" w:lineRule="auto"/>
    </w:pPr>
    <w:rPr>
      <w:rFonts w:ascii="Times New Roman" w:eastAsiaTheme="minorHAnsi" w:hAnsi="Times New Roman" w:cs="Times New Roman"/>
      <w:sz w:val="24"/>
      <w:szCs w:val="24"/>
    </w:rPr>
  </w:style>
  <w:style w:type="paragraph" w:customStyle="1" w:styleId="DA4DF7436A7B4AA1A9AB0A036657B10D2">
    <w:name w:val="DA4DF7436A7B4AA1A9AB0A036657B10D2"/>
    <w:rsid w:val="00380596"/>
    <w:pPr>
      <w:spacing w:after="0" w:line="480" w:lineRule="auto"/>
    </w:pPr>
    <w:rPr>
      <w:rFonts w:ascii="Times New Roman" w:eastAsiaTheme="minorHAnsi" w:hAnsi="Times New Roman" w:cs="Times New Roman"/>
      <w:sz w:val="24"/>
      <w:szCs w:val="24"/>
    </w:rPr>
  </w:style>
  <w:style w:type="paragraph" w:customStyle="1" w:styleId="3C20456D5F2F4C278C25FBA9210BDF032">
    <w:name w:val="3C20456D5F2F4C278C25FBA9210BDF032"/>
    <w:rsid w:val="00380596"/>
    <w:pPr>
      <w:spacing w:after="0" w:line="480" w:lineRule="auto"/>
    </w:pPr>
    <w:rPr>
      <w:rFonts w:ascii="Times New Roman" w:eastAsiaTheme="minorHAnsi" w:hAnsi="Times New Roman" w:cs="Times New Roman"/>
      <w:sz w:val="24"/>
      <w:szCs w:val="24"/>
    </w:rPr>
  </w:style>
  <w:style w:type="paragraph" w:customStyle="1" w:styleId="B85CBD37625A44149ED931AF9097C3042">
    <w:name w:val="B85CBD37625A44149ED931AF9097C3042"/>
    <w:rsid w:val="00380596"/>
    <w:pPr>
      <w:spacing w:after="0" w:line="480" w:lineRule="auto"/>
    </w:pPr>
    <w:rPr>
      <w:rFonts w:ascii="Times New Roman" w:eastAsiaTheme="minorHAnsi" w:hAnsi="Times New Roman" w:cs="Times New Roman"/>
      <w:sz w:val="24"/>
      <w:szCs w:val="24"/>
    </w:rPr>
  </w:style>
  <w:style w:type="paragraph" w:customStyle="1" w:styleId="B0EC6F70ACE140F98A14592DA0C5777E2">
    <w:name w:val="B0EC6F70ACE140F98A14592DA0C5777E2"/>
    <w:rsid w:val="00380596"/>
    <w:pPr>
      <w:spacing w:after="0" w:line="480" w:lineRule="auto"/>
    </w:pPr>
    <w:rPr>
      <w:rFonts w:ascii="Times New Roman" w:eastAsiaTheme="minorHAnsi" w:hAnsi="Times New Roman" w:cs="Times New Roman"/>
      <w:sz w:val="24"/>
      <w:szCs w:val="24"/>
    </w:rPr>
  </w:style>
  <w:style w:type="paragraph" w:customStyle="1" w:styleId="25DFC576820342B6A07C6CC4634BE09D2">
    <w:name w:val="25DFC576820342B6A07C6CC4634BE09D2"/>
    <w:rsid w:val="00380596"/>
    <w:pPr>
      <w:spacing w:after="0" w:line="480" w:lineRule="auto"/>
    </w:pPr>
    <w:rPr>
      <w:rFonts w:ascii="Times New Roman" w:eastAsiaTheme="minorHAnsi" w:hAnsi="Times New Roman" w:cs="Times New Roman"/>
      <w:sz w:val="24"/>
      <w:szCs w:val="24"/>
    </w:rPr>
  </w:style>
  <w:style w:type="paragraph" w:customStyle="1" w:styleId="4EAB7A38D02B4235A32360CBF2591AE52">
    <w:name w:val="4EAB7A38D02B4235A32360CBF2591AE52"/>
    <w:rsid w:val="00380596"/>
    <w:pPr>
      <w:spacing w:after="0" w:line="480" w:lineRule="auto"/>
    </w:pPr>
    <w:rPr>
      <w:rFonts w:ascii="Times New Roman" w:eastAsiaTheme="minorHAnsi" w:hAnsi="Times New Roman" w:cs="Times New Roman"/>
      <w:sz w:val="24"/>
      <w:szCs w:val="24"/>
    </w:rPr>
  </w:style>
  <w:style w:type="paragraph" w:customStyle="1" w:styleId="80BD35EC45AC4CBBBB0B10E0DD68A2FC2">
    <w:name w:val="80BD35EC45AC4CBBBB0B10E0DD68A2FC2"/>
    <w:rsid w:val="00380596"/>
    <w:pPr>
      <w:spacing w:after="0" w:line="480" w:lineRule="auto"/>
    </w:pPr>
    <w:rPr>
      <w:rFonts w:ascii="Times New Roman" w:eastAsiaTheme="minorHAnsi" w:hAnsi="Times New Roman" w:cs="Times New Roman"/>
      <w:sz w:val="24"/>
      <w:szCs w:val="24"/>
    </w:rPr>
  </w:style>
  <w:style w:type="paragraph" w:customStyle="1" w:styleId="DB1A2A70D4A64C1BA009F0C2D8E040442">
    <w:name w:val="DB1A2A70D4A64C1BA009F0C2D8E040442"/>
    <w:rsid w:val="00380596"/>
    <w:pPr>
      <w:spacing w:after="0" w:line="480" w:lineRule="auto"/>
    </w:pPr>
    <w:rPr>
      <w:rFonts w:ascii="Times New Roman" w:eastAsiaTheme="minorHAnsi" w:hAnsi="Times New Roman" w:cs="Times New Roman"/>
      <w:sz w:val="24"/>
      <w:szCs w:val="24"/>
    </w:rPr>
  </w:style>
  <w:style w:type="paragraph" w:customStyle="1" w:styleId="FBC6ADFCA7B64718B52C35E83E7235AF2">
    <w:name w:val="FBC6ADFCA7B64718B52C35E83E7235AF2"/>
    <w:rsid w:val="00380596"/>
    <w:pPr>
      <w:spacing w:after="0" w:line="480" w:lineRule="auto"/>
    </w:pPr>
    <w:rPr>
      <w:rFonts w:ascii="Times New Roman" w:eastAsiaTheme="minorHAnsi" w:hAnsi="Times New Roman" w:cs="Times New Roman"/>
      <w:sz w:val="24"/>
      <w:szCs w:val="24"/>
    </w:rPr>
  </w:style>
  <w:style w:type="paragraph" w:customStyle="1" w:styleId="88523E825CCA4E21BCA6CEA3B8A8B1172">
    <w:name w:val="88523E825CCA4E21BCA6CEA3B8A8B1172"/>
    <w:rsid w:val="00380596"/>
    <w:pPr>
      <w:spacing w:after="0" w:line="480" w:lineRule="auto"/>
    </w:pPr>
    <w:rPr>
      <w:rFonts w:ascii="Times New Roman" w:eastAsiaTheme="minorHAnsi" w:hAnsi="Times New Roman" w:cs="Times New Roman"/>
      <w:sz w:val="24"/>
      <w:szCs w:val="24"/>
    </w:rPr>
  </w:style>
  <w:style w:type="paragraph" w:customStyle="1" w:styleId="E26F0598AE274CC3B9953AEC0ADED5192">
    <w:name w:val="E26F0598AE274CC3B9953AEC0ADED5192"/>
    <w:rsid w:val="00380596"/>
    <w:pPr>
      <w:spacing w:after="0" w:line="480" w:lineRule="auto"/>
    </w:pPr>
    <w:rPr>
      <w:rFonts w:ascii="Times New Roman" w:eastAsiaTheme="minorHAnsi" w:hAnsi="Times New Roman" w:cs="Times New Roman"/>
      <w:sz w:val="24"/>
      <w:szCs w:val="24"/>
    </w:rPr>
  </w:style>
  <w:style w:type="paragraph" w:customStyle="1" w:styleId="E98ED5716CF64101B696D0217E6E9C363">
    <w:name w:val="E98ED5716CF64101B696D0217E6E9C363"/>
    <w:rsid w:val="00380596"/>
    <w:pPr>
      <w:spacing w:after="0" w:line="480" w:lineRule="auto"/>
    </w:pPr>
    <w:rPr>
      <w:rFonts w:ascii="Times New Roman" w:eastAsiaTheme="minorHAnsi" w:hAnsi="Times New Roman" w:cs="Times New Roman"/>
      <w:sz w:val="24"/>
      <w:szCs w:val="24"/>
    </w:rPr>
  </w:style>
  <w:style w:type="paragraph" w:customStyle="1" w:styleId="AB5DE1CEFBFF4E1E995D90BB286D0CA63">
    <w:name w:val="AB5DE1CEFBFF4E1E995D90BB286D0CA63"/>
    <w:rsid w:val="00380596"/>
    <w:pPr>
      <w:spacing w:after="0" w:line="480" w:lineRule="auto"/>
    </w:pPr>
    <w:rPr>
      <w:rFonts w:ascii="Times New Roman" w:eastAsiaTheme="minorHAnsi" w:hAnsi="Times New Roman" w:cs="Times New Roman"/>
      <w:sz w:val="24"/>
      <w:szCs w:val="24"/>
    </w:rPr>
  </w:style>
  <w:style w:type="paragraph" w:customStyle="1" w:styleId="3FA4382E1ED14F3DA24938CC3DBCDB1A3">
    <w:name w:val="3FA4382E1ED14F3DA24938CC3DBCDB1A3"/>
    <w:rsid w:val="00380596"/>
    <w:pPr>
      <w:spacing w:after="0" w:line="480" w:lineRule="auto"/>
    </w:pPr>
    <w:rPr>
      <w:rFonts w:ascii="Times New Roman" w:eastAsiaTheme="minorHAnsi" w:hAnsi="Times New Roman" w:cs="Times New Roman"/>
      <w:sz w:val="24"/>
      <w:szCs w:val="24"/>
    </w:rPr>
  </w:style>
  <w:style w:type="paragraph" w:customStyle="1" w:styleId="7E0D753ED8E04CC29FBFCF8FBE574B5E3">
    <w:name w:val="7E0D753ED8E04CC29FBFCF8FBE574B5E3"/>
    <w:rsid w:val="00380596"/>
    <w:pPr>
      <w:spacing w:after="0" w:line="480" w:lineRule="auto"/>
    </w:pPr>
    <w:rPr>
      <w:rFonts w:ascii="Times New Roman" w:eastAsiaTheme="minorHAnsi" w:hAnsi="Times New Roman" w:cs="Times New Roman"/>
      <w:sz w:val="24"/>
      <w:szCs w:val="24"/>
    </w:rPr>
  </w:style>
  <w:style w:type="paragraph" w:customStyle="1" w:styleId="6609A4415EA54893AFD68A27CEBB967A3">
    <w:name w:val="6609A4415EA54893AFD68A27CEBB967A3"/>
    <w:rsid w:val="00380596"/>
    <w:pPr>
      <w:spacing w:after="0" w:line="480" w:lineRule="auto"/>
    </w:pPr>
    <w:rPr>
      <w:rFonts w:ascii="Times New Roman" w:eastAsiaTheme="minorHAnsi" w:hAnsi="Times New Roman" w:cs="Times New Roman"/>
      <w:sz w:val="24"/>
      <w:szCs w:val="24"/>
    </w:rPr>
  </w:style>
  <w:style w:type="paragraph" w:customStyle="1" w:styleId="759E4D7255924F389979372828D371503">
    <w:name w:val="759E4D7255924F389979372828D371503"/>
    <w:rsid w:val="00380596"/>
    <w:pPr>
      <w:spacing w:after="0" w:line="480" w:lineRule="auto"/>
    </w:pPr>
    <w:rPr>
      <w:rFonts w:ascii="Times New Roman" w:eastAsiaTheme="minorHAnsi" w:hAnsi="Times New Roman" w:cs="Times New Roman"/>
      <w:sz w:val="24"/>
      <w:szCs w:val="24"/>
    </w:rPr>
  </w:style>
  <w:style w:type="paragraph" w:customStyle="1" w:styleId="D4E25572191347A09A3C0ED272EF88443">
    <w:name w:val="D4E25572191347A09A3C0ED272EF88443"/>
    <w:rsid w:val="00380596"/>
    <w:pPr>
      <w:spacing w:after="0" w:line="480" w:lineRule="auto"/>
    </w:pPr>
    <w:rPr>
      <w:rFonts w:ascii="Times New Roman" w:eastAsiaTheme="minorHAnsi" w:hAnsi="Times New Roman" w:cs="Times New Roman"/>
      <w:sz w:val="24"/>
      <w:szCs w:val="24"/>
    </w:rPr>
  </w:style>
  <w:style w:type="paragraph" w:customStyle="1" w:styleId="04D8CCE9463E4A9A89279B86635472B63">
    <w:name w:val="04D8CCE9463E4A9A89279B86635472B63"/>
    <w:rsid w:val="00380596"/>
    <w:pPr>
      <w:spacing w:after="0" w:line="480" w:lineRule="auto"/>
    </w:pPr>
    <w:rPr>
      <w:rFonts w:ascii="Times New Roman" w:eastAsiaTheme="minorHAnsi" w:hAnsi="Times New Roman" w:cs="Times New Roman"/>
      <w:sz w:val="24"/>
      <w:szCs w:val="24"/>
    </w:rPr>
  </w:style>
  <w:style w:type="paragraph" w:customStyle="1" w:styleId="2042B9DEBC6740FB9E2F11B549FD63803">
    <w:name w:val="2042B9DEBC6740FB9E2F11B549FD63803"/>
    <w:rsid w:val="00380596"/>
    <w:pPr>
      <w:spacing w:after="0" w:line="480" w:lineRule="auto"/>
    </w:pPr>
    <w:rPr>
      <w:rFonts w:ascii="Times New Roman" w:eastAsiaTheme="minorHAnsi" w:hAnsi="Times New Roman" w:cs="Times New Roman"/>
      <w:sz w:val="24"/>
      <w:szCs w:val="24"/>
    </w:rPr>
  </w:style>
  <w:style w:type="paragraph" w:customStyle="1" w:styleId="0554ABF21B304D88BC0491337A67D2B83">
    <w:name w:val="0554ABF21B304D88BC0491337A67D2B83"/>
    <w:rsid w:val="00380596"/>
    <w:pPr>
      <w:spacing w:after="0" w:line="480" w:lineRule="auto"/>
    </w:pPr>
    <w:rPr>
      <w:rFonts w:ascii="Times New Roman" w:eastAsiaTheme="minorHAnsi" w:hAnsi="Times New Roman" w:cs="Times New Roman"/>
      <w:sz w:val="24"/>
      <w:szCs w:val="24"/>
    </w:rPr>
  </w:style>
  <w:style w:type="paragraph" w:customStyle="1" w:styleId="579393B228BD4D15858F3AC488BEA3993">
    <w:name w:val="579393B228BD4D15858F3AC488BEA3993"/>
    <w:rsid w:val="00380596"/>
    <w:pPr>
      <w:spacing w:after="0" w:line="480" w:lineRule="auto"/>
    </w:pPr>
    <w:rPr>
      <w:rFonts w:ascii="Times New Roman" w:eastAsiaTheme="minorHAnsi" w:hAnsi="Times New Roman" w:cs="Times New Roman"/>
      <w:sz w:val="24"/>
      <w:szCs w:val="24"/>
    </w:rPr>
  </w:style>
  <w:style w:type="paragraph" w:customStyle="1" w:styleId="A06A432DF37648C3A8579AD8FE4837403">
    <w:name w:val="A06A432DF37648C3A8579AD8FE4837403"/>
    <w:rsid w:val="00380596"/>
    <w:pPr>
      <w:spacing w:after="0" w:line="480" w:lineRule="auto"/>
    </w:pPr>
    <w:rPr>
      <w:rFonts w:ascii="Times New Roman" w:eastAsiaTheme="minorHAnsi" w:hAnsi="Times New Roman" w:cs="Times New Roman"/>
      <w:sz w:val="24"/>
      <w:szCs w:val="24"/>
    </w:rPr>
  </w:style>
  <w:style w:type="paragraph" w:customStyle="1" w:styleId="8D07DFC526E54E8CA50BC88EEBBF8CBA3">
    <w:name w:val="8D07DFC526E54E8CA50BC88EEBBF8CBA3"/>
    <w:rsid w:val="00380596"/>
    <w:pPr>
      <w:spacing w:after="0" w:line="480" w:lineRule="auto"/>
    </w:pPr>
    <w:rPr>
      <w:rFonts w:ascii="Times New Roman" w:eastAsiaTheme="minorHAnsi" w:hAnsi="Times New Roman" w:cs="Times New Roman"/>
      <w:sz w:val="24"/>
      <w:szCs w:val="24"/>
    </w:rPr>
  </w:style>
  <w:style w:type="paragraph" w:customStyle="1" w:styleId="129BB0ABB4E54A8BB8C17629E17A001D3">
    <w:name w:val="129BB0ABB4E54A8BB8C17629E17A001D3"/>
    <w:rsid w:val="00380596"/>
    <w:pPr>
      <w:spacing w:after="0" w:line="480" w:lineRule="auto"/>
    </w:pPr>
    <w:rPr>
      <w:rFonts w:ascii="Times New Roman" w:eastAsiaTheme="minorHAnsi" w:hAnsi="Times New Roman" w:cs="Times New Roman"/>
      <w:sz w:val="24"/>
      <w:szCs w:val="24"/>
    </w:rPr>
  </w:style>
  <w:style w:type="paragraph" w:customStyle="1" w:styleId="910504FCDA754D61B8990B73C306C6A63">
    <w:name w:val="910504FCDA754D61B8990B73C306C6A63"/>
    <w:rsid w:val="00380596"/>
    <w:pPr>
      <w:spacing w:after="0" w:line="480" w:lineRule="auto"/>
    </w:pPr>
    <w:rPr>
      <w:rFonts w:ascii="Times New Roman" w:eastAsiaTheme="minorHAnsi" w:hAnsi="Times New Roman" w:cs="Times New Roman"/>
      <w:sz w:val="24"/>
      <w:szCs w:val="24"/>
    </w:rPr>
  </w:style>
  <w:style w:type="paragraph" w:customStyle="1" w:styleId="9ADEACF23F48405894A627D9FAA739CD3">
    <w:name w:val="9ADEACF23F48405894A627D9FAA739CD3"/>
    <w:rsid w:val="00380596"/>
    <w:pPr>
      <w:spacing w:after="0" w:line="480" w:lineRule="auto"/>
    </w:pPr>
    <w:rPr>
      <w:rFonts w:ascii="Times New Roman" w:eastAsiaTheme="minorHAnsi" w:hAnsi="Times New Roman" w:cs="Times New Roman"/>
      <w:sz w:val="24"/>
      <w:szCs w:val="24"/>
    </w:rPr>
  </w:style>
  <w:style w:type="paragraph" w:customStyle="1" w:styleId="933F7710B9034057AA9C66E4A9C267403">
    <w:name w:val="933F7710B9034057AA9C66E4A9C267403"/>
    <w:rsid w:val="00380596"/>
    <w:pPr>
      <w:spacing w:after="0" w:line="480" w:lineRule="auto"/>
    </w:pPr>
    <w:rPr>
      <w:rFonts w:ascii="Times New Roman" w:eastAsiaTheme="minorHAnsi" w:hAnsi="Times New Roman" w:cs="Times New Roman"/>
      <w:sz w:val="24"/>
      <w:szCs w:val="24"/>
    </w:rPr>
  </w:style>
  <w:style w:type="paragraph" w:customStyle="1" w:styleId="6DEABEEA70C74038AC71B14C1A4E1AA73">
    <w:name w:val="6DEABEEA70C74038AC71B14C1A4E1AA73"/>
    <w:rsid w:val="00380596"/>
    <w:pPr>
      <w:spacing w:after="0" w:line="480" w:lineRule="auto"/>
    </w:pPr>
    <w:rPr>
      <w:rFonts w:ascii="Times New Roman" w:eastAsiaTheme="minorHAnsi" w:hAnsi="Times New Roman" w:cs="Times New Roman"/>
      <w:sz w:val="24"/>
      <w:szCs w:val="24"/>
    </w:rPr>
  </w:style>
  <w:style w:type="paragraph" w:customStyle="1" w:styleId="5B1EF3D4219549F9A8ABDF6C2C0894643">
    <w:name w:val="5B1EF3D4219549F9A8ABDF6C2C0894643"/>
    <w:rsid w:val="00380596"/>
    <w:pPr>
      <w:spacing w:after="0" w:line="480" w:lineRule="auto"/>
    </w:pPr>
    <w:rPr>
      <w:rFonts w:ascii="Times New Roman" w:eastAsiaTheme="minorHAnsi" w:hAnsi="Times New Roman" w:cs="Times New Roman"/>
      <w:sz w:val="24"/>
      <w:szCs w:val="24"/>
    </w:rPr>
  </w:style>
  <w:style w:type="paragraph" w:customStyle="1" w:styleId="6F37EA3EA587442B9C3E6436F705203B3">
    <w:name w:val="6F37EA3EA587442B9C3E6436F705203B3"/>
    <w:rsid w:val="00380596"/>
    <w:pPr>
      <w:spacing w:after="0" w:line="480" w:lineRule="auto"/>
    </w:pPr>
    <w:rPr>
      <w:rFonts w:ascii="Times New Roman" w:eastAsiaTheme="minorHAnsi" w:hAnsi="Times New Roman" w:cs="Times New Roman"/>
      <w:sz w:val="24"/>
      <w:szCs w:val="24"/>
    </w:rPr>
  </w:style>
  <w:style w:type="paragraph" w:customStyle="1" w:styleId="DA4DF7436A7B4AA1A9AB0A036657B10D3">
    <w:name w:val="DA4DF7436A7B4AA1A9AB0A036657B10D3"/>
    <w:rsid w:val="00380596"/>
    <w:pPr>
      <w:spacing w:after="0" w:line="480" w:lineRule="auto"/>
    </w:pPr>
    <w:rPr>
      <w:rFonts w:ascii="Times New Roman" w:eastAsiaTheme="minorHAnsi" w:hAnsi="Times New Roman" w:cs="Times New Roman"/>
      <w:sz w:val="24"/>
      <w:szCs w:val="24"/>
    </w:rPr>
  </w:style>
  <w:style w:type="paragraph" w:customStyle="1" w:styleId="3C20456D5F2F4C278C25FBA9210BDF033">
    <w:name w:val="3C20456D5F2F4C278C25FBA9210BDF033"/>
    <w:rsid w:val="00380596"/>
    <w:pPr>
      <w:spacing w:after="0" w:line="480" w:lineRule="auto"/>
    </w:pPr>
    <w:rPr>
      <w:rFonts w:ascii="Times New Roman" w:eastAsiaTheme="minorHAnsi" w:hAnsi="Times New Roman" w:cs="Times New Roman"/>
      <w:sz w:val="24"/>
      <w:szCs w:val="24"/>
    </w:rPr>
  </w:style>
  <w:style w:type="paragraph" w:customStyle="1" w:styleId="B85CBD37625A44149ED931AF9097C3043">
    <w:name w:val="B85CBD37625A44149ED931AF9097C3043"/>
    <w:rsid w:val="00380596"/>
    <w:pPr>
      <w:spacing w:after="0" w:line="480" w:lineRule="auto"/>
    </w:pPr>
    <w:rPr>
      <w:rFonts w:ascii="Times New Roman" w:eastAsiaTheme="minorHAnsi" w:hAnsi="Times New Roman" w:cs="Times New Roman"/>
      <w:sz w:val="24"/>
      <w:szCs w:val="24"/>
    </w:rPr>
  </w:style>
  <w:style w:type="paragraph" w:customStyle="1" w:styleId="B0EC6F70ACE140F98A14592DA0C5777E3">
    <w:name w:val="B0EC6F70ACE140F98A14592DA0C5777E3"/>
    <w:rsid w:val="00380596"/>
    <w:pPr>
      <w:spacing w:after="0" w:line="480" w:lineRule="auto"/>
    </w:pPr>
    <w:rPr>
      <w:rFonts w:ascii="Times New Roman" w:eastAsiaTheme="minorHAnsi" w:hAnsi="Times New Roman" w:cs="Times New Roman"/>
      <w:sz w:val="24"/>
      <w:szCs w:val="24"/>
    </w:rPr>
  </w:style>
  <w:style w:type="paragraph" w:customStyle="1" w:styleId="25DFC576820342B6A07C6CC4634BE09D3">
    <w:name w:val="25DFC576820342B6A07C6CC4634BE09D3"/>
    <w:rsid w:val="00380596"/>
    <w:pPr>
      <w:spacing w:after="0" w:line="480" w:lineRule="auto"/>
    </w:pPr>
    <w:rPr>
      <w:rFonts w:ascii="Times New Roman" w:eastAsiaTheme="minorHAnsi" w:hAnsi="Times New Roman" w:cs="Times New Roman"/>
      <w:sz w:val="24"/>
      <w:szCs w:val="24"/>
    </w:rPr>
  </w:style>
  <w:style w:type="paragraph" w:customStyle="1" w:styleId="4EAB7A38D02B4235A32360CBF2591AE53">
    <w:name w:val="4EAB7A38D02B4235A32360CBF2591AE53"/>
    <w:rsid w:val="00380596"/>
    <w:pPr>
      <w:spacing w:after="0" w:line="480" w:lineRule="auto"/>
    </w:pPr>
    <w:rPr>
      <w:rFonts w:ascii="Times New Roman" w:eastAsiaTheme="minorHAnsi" w:hAnsi="Times New Roman" w:cs="Times New Roman"/>
      <w:sz w:val="24"/>
      <w:szCs w:val="24"/>
    </w:rPr>
  </w:style>
  <w:style w:type="paragraph" w:customStyle="1" w:styleId="80BD35EC45AC4CBBBB0B10E0DD68A2FC3">
    <w:name w:val="80BD35EC45AC4CBBBB0B10E0DD68A2FC3"/>
    <w:rsid w:val="00380596"/>
    <w:pPr>
      <w:spacing w:after="0" w:line="480" w:lineRule="auto"/>
    </w:pPr>
    <w:rPr>
      <w:rFonts w:ascii="Times New Roman" w:eastAsiaTheme="minorHAnsi" w:hAnsi="Times New Roman" w:cs="Times New Roman"/>
      <w:sz w:val="24"/>
      <w:szCs w:val="24"/>
    </w:rPr>
  </w:style>
  <w:style w:type="paragraph" w:customStyle="1" w:styleId="DB1A2A70D4A64C1BA009F0C2D8E040443">
    <w:name w:val="DB1A2A70D4A64C1BA009F0C2D8E040443"/>
    <w:rsid w:val="00380596"/>
    <w:pPr>
      <w:spacing w:after="0" w:line="480" w:lineRule="auto"/>
    </w:pPr>
    <w:rPr>
      <w:rFonts w:ascii="Times New Roman" w:eastAsiaTheme="minorHAnsi" w:hAnsi="Times New Roman" w:cs="Times New Roman"/>
      <w:sz w:val="24"/>
      <w:szCs w:val="24"/>
    </w:rPr>
  </w:style>
  <w:style w:type="paragraph" w:customStyle="1" w:styleId="FBC6ADFCA7B64718B52C35E83E7235AF3">
    <w:name w:val="FBC6ADFCA7B64718B52C35E83E7235AF3"/>
    <w:rsid w:val="00380596"/>
    <w:pPr>
      <w:spacing w:after="0" w:line="480" w:lineRule="auto"/>
    </w:pPr>
    <w:rPr>
      <w:rFonts w:ascii="Times New Roman" w:eastAsiaTheme="minorHAnsi" w:hAnsi="Times New Roman" w:cs="Times New Roman"/>
      <w:sz w:val="24"/>
      <w:szCs w:val="24"/>
    </w:rPr>
  </w:style>
  <w:style w:type="paragraph" w:customStyle="1" w:styleId="88523E825CCA4E21BCA6CEA3B8A8B1173">
    <w:name w:val="88523E825CCA4E21BCA6CEA3B8A8B1173"/>
    <w:rsid w:val="00380596"/>
    <w:pPr>
      <w:spacing w:after="0" w:line="480" w:lineRule="auto"/>
    </w:pPr>
    <w:rPr>
      <w:rFonts w:ascii="Times New Roman" w:eastAsiaTheme="minorHAnsi" w:hAnsi="Times New Roman" w:cs="Times New Roman"/>
      <w:sz w:val="24"/>
      <w:szCs w:val="24"/>
    </w:rPr>
  </w:style>
  <w:style w:type="paragraph" w:customStyle="1" w:styleId="E26F0598AE274CC3B9953AEC0ADED5193">
    <w:name w:val="E26F0598AE274CC3B9953AEC0ADED5193"/>
    <w:rsid w:val="00380596"/>
    <w:pPr>
      <w:spacing w:after="0" w:line="480" w:lineRule="auto"/>
    </w:pPr>
    <w:rPr>
      <w:rFonts w:ascii="Times New Roman" w:eastAsiaTheme="minorHAnsi" w:hAnsi="Times New Roman" w:cs="Times New Roman"/>
      <w:sz w:val="24"/>
      <w:szCs w:val="24"/>
    </w:rPr>
  </w:style>
  <w:style w:type="paragraph" w:customStyle="1" w:styleId="95A14259BF18467EA63451F45425C280">
    <w:name w:val="95A14259BF18467EA63451F45425C280"/>
    <w:rsid w:val="00380596"/>
  </w:style>
  <w:style w:type="paragraph" w:customStyle="1" w:styleId="4F43CE6B0BF44A9E87A9C52D6DB22009">
    <w:name w:val="4F43CE6B0BF44A9E87A9C52D6DB22009"/>
    <w:rsid w:val="00380596"/>
  </w:style>
  <w:style w:type="paragraph" w:customStyle="1" w:styleId="BBD017492EF34EC88C72155363D7B5BA">
    <w:name w:val="BBD017492EF34EC88C72155363D7B5BA"/>
    <w:rsid w:val="00380596"/>
  </w:style>
  <w:style w:type="paragraph" w:customStyle="1" w:styleId="410B3403002E4495A7EAAE47032BD441">
    <w:name w:val="410B3403002E4495A7EAAE47032BD441"/>
    <w:rsid w:val="00380596"/>
  </w:style>
  <w:style w:type="paragraph" w:customStyle="1" w:styleId="4E87C3DE8AF74423B5A2268E34BB122A">
    <w:name w:val="4E87C3DE8AF74423B5A2268E34BB122A"/>
    <w:rsid w:val="00380596"/>
  </w:style>
  <w:style w:type="paragraph" w:customStyle="1" w:styleId="0DB3882A292145C99BA54B88A9CCB8B3">
    <w:name w:val="0DB3882A292145C99BA54B88A9CCB8B3"/>
    <w:rsid w:val="00380596"/>
  </w:style>
  <w:style w:type="paragraph" w:customStyle="1" w:styleId="CA89D349D0904CAD84D1794CA8D89BE5">
    <w:name w:val="CA89D349D0904CAD84D1794CA8D89BE5"/>
    <w:rsid w:val="00380596"/>
  </w:style>
  <w:style w:type="paragraph" w:customStyle="1" w:styleId="1192264C7DAC466AA4508DB7CF490173">
    <w:name w:val="1192264C7DAC466AA4508DB7CF490173"/>
    <w:rsid w:val="0025100F"/>
  </w:style>
  <w:style w:type="paragraph" w:customStyle="1" w:styleId="4469A6632FFB4CB18E6482B7BC384342">
    <w:name w:val="4469A6632FFB4CB18E6482B7BC384342"/>
    <w:rsid w:val="0025100F"/>
  </w:style>
  <w:style w:type="paragraph" w:customStyle="1" w:styleId="04079778852C4337BC3B858607514507">
    <w:name w:val="04079778852C4337BC3B858607514507"/>
    <w:rsid w:val="0025100F"/>
  </w:style>
  <w:style w:type="paragraph" w:customStyle="1" w:styleId="9E2E7B8A40E84225848B7B62AEFA1628">
    <w:name w:val="9E2E7B8A40E84225848B7B62AEFA1628"/>
    <w:rsid w:val="0025100F"/>
  </w:style>
  <w:style w:type="paragraph" w:customStyle="1" w:styleId="B480BAC6D124459EA1AC7CA6A1764066">
    <w:name w:val="B480BAC6D124459EA1AC7CA6A1764066"/>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5912DDAF076D43E2BB6562B0C397D922">
    <w:name w:val="5912DDAF076D43E2BB6562B0C397D922"/>
    <w:rsid w:val="00BA69E3"/>
  </w:style>
  <w:style w:type="paragraph" w:customStyle="1" w:styleId="483EE985D57E4CFE840BFBA6EF9E6924">
    <w:name w:val="483EE985D57E4CFE840BFBA6EF9E6924"/>
    <w:rsid w:val="00BA69E3"/>
  </w:style>
  <w:style w:type="paragraph" w:customStyle="1" w:styleId="71A17ACACD324CCEB6D7D4E369B8AD66">
    <w:name w:val="71A17ACACD324CCEB6D7D4E369B8AD66"/>
    <w:rsid w:val="00BA69E3"/>
  </w:style>
  <w:style w:type="paragraph" w:customStyle="1" w:styleId="22B4A671C1E14724978583F4940D850D">
    <w:name w:val="22B4A671C1E14724978583F4940D850D"/>
    <w:rsid w:val="00BA69E3"/>
  </w:style>
  <w:style w:type="paragraph" w:customStyle="1" w:styleId="04079778852C4337BC3B8586075145071">
    <w:name w:val="04079778852C4337BC3B8586075145071"/>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1">
    <w:name w:val="5912DDAF076D43E2BB6562B0C397D9221"/>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1">
    <w:name w:val="483EE985D57E4CFE840BFBA6EF9E69241"/>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1">
    <w:name w:val="71A17ACACD324CCEB6D7D4E369B8AD661"/>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1">
    <w:name w:val="22B4A671C1E14724978583F4940D850D1"/>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4">
    <w:name w:val="E98ED5716CF64101B696D0217E6E9C364"/>
    <w:rsid w:val="009E1C20"/>
    <w:pPr>
      <w:spacing w:after="0" w:line="480" w:lineRule="auto"/>
    </w:pPr>
    <w:rPr>
      <w:rFonts w:ascii="Times New Roman" w:eastAsiaTheme="minorHAnsi" w:hAnsi="Times New Roman" w:cs="Times New Roman"/>
      <w:sz w:val="24"/>
      <w:szCs w:val="24"/>
    </w:rPr>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2019</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52DE7EEB-719A-4B56-A252-F50D2300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0</TotalTime>
  <Pages>21</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REFER TO THE USM FORMATTING GUIDELINES FOR FORMATTING INSTRUCTIONS ON THE TITLE PAGE</vt:lpstr>
    </vt:vector>
  </TitlesOfParts>
  <Company>Mississippi State University</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USM FORMATTING GUIDELINES FOR FORMATTING INSTRUCTIONS ON THE TITLE PAGE</dc:title>
  <dc:subject/>
  <dc:creator>User</dc:creator>
  <cp:keywords/>
  <dc:description/>
  <cp:lastModifiedBy>Michaela Donohue</cp:lastModifiedBy>
  <cp:revision>3</cp:revision>
  <cp:lastPrinted>2017-11-01T17:18:00Z</cp:lastPrinted>
  <dcterms:created xsi:type="dcterms:W3CDTF">2018-12-14T14:40:00Z</dcterms:created>
  <dcterms:modified xsi:type="dcterms:W3CDTF">2018-12-14T14:41:00Z</dcterms:modified>
</cp:coreProperties>
</file>